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FE125F" w:rsidP="005F6D36">
      <w:pPr>
        <w:jc w:val="center"/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5178E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02.07.2026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517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556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A7F17" w:rsidRPr="00577711" w:rsidRDefault="005A7F17" w:rsidP="005A7F17">
      <w:pPr>
        <w:suppressAutoHyphens w:val="0"/>
        <w:spacing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77711">
        <w:rPr>
          <w:rFonts w:ascii="PT Astra Serif" w:hAnsi="PT Astra Serif"/>
          <w:b/>
          <w:color w:val="000000"/>
          <w:sz w:val="28"/>
          <w:szCs w:val="28"/>
        </w:rPr>
        <w:t>Об утверждении административного регламента</w:t>
      </w:r>
    </w:p>
    <w:p w:rsidR="005A7F17" w:rsidRPr="00577711" w:rsidRDefault="005A7F17" w:rsidP="005A7F17">
      <w:pPr>
        <w:suppressAutoHyphens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577711">
        <w:rPr>
          <w:rFonts w:ascii="PT Astra Serif" w:hAnsi="PT Astra Serif"/>
          <w:b/>
          <w:sz w:val="28"/>
          <w:szCs w:val="28"/>
          <w:lang w:eastAsia="en-US"/>
        </w:rPr>
        <w:t xml:space="preserve"> предоставления администрацией муниципального образования Богородицкий район муниципальной услуги «</w:t>
      </w:r>
      <w:r w:rsidRPr="00DE04F8">
        <w:rPr>
          <w:rFonts w:ascii="PT Astra Serif" w:hAnsi="PT Astra Serif"/>
          <w:b/>
          <w:sz w:val="28"/>
          <w:szCs w:val="28"/>
          <w:lang w:eastAsia="en-US"/>
        </w:rPr>
        <w:t>Подготовка и утверждение документации по планировке территории</w:t>
      </w:r>
      <w:r w:rsidRPr="00577711">
        <w:rPr>
          <w:rFonts w:ascii="PT Astra Serif" w:hAnsi="PT Astra Serif"/>
          <w:b/>
          <w:sz w:val="28"/>
          <w:szCs w:val="28"/>
          <w:lang w:eastAsia="en-US"/>
        </w:rPr>
        <w:t>»</w:t>
      </w:r>
    </w:p>
    <w:p w:rsidR="005A7F17" w:rsidRDefault="005A7F17" w:rsidP="005A7F17">
      <w:pPr>
        <w:widowControl w:val="0"/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A7F17" w:rsidRPr="00DE6592" w:rsidRDefault="005A7F17" w:rsidP="005A7F17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DE6592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DE6592">
        <w:rPr>
          <w:rFonts w:ascii="PT Astra Serif" w:hAnsi="PT Astra Serif"/>
          <w:b/>
          <w:sz w:val="28"/>
          <w:szCs w:val="28"/>
        </w:rPr>
        <w:t xml:space="preserve"> </w:t>
      </w:r>
      <w:r w:rsidRPr="00DE6592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DE6592">
        <w:rPr>
          <w:rFonts w:ascii="PT Astra Serif" w:hAnsi="PT Astra Serif"/>
          <w:sz w:val="28"/>
          <w:szCs w:val="28"/>
        </w:rPr>
        <w:t>Богородицкий район</w:t>
      </w:r>
      <w:r w:rsidRPr="00DE6592">
        <w:rPr>
          <w:rFonts w:ascii="PT Astra Serif" w:hAnsi="PT Astra Serif"/>
          <w:b/>
          <w:sz w:val="28"/>
          <w:szCs w:val="28"/>
        </w:rPr>
        <w:t xml:space="preserve">  </w:t>
      </w:r>
      <w:r w:rsidRPr="00DE6592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5A7F17" w:rsidRPr="00DE6592" w:rsidRDefault="005A7F17" w:rsidP="005A7F17">
      <w:pPr>
        <w:pStyle w:val="3"/>
        <w:tabs>
          <w:tab w:val="left" w:pos="0"/>
        </w:tabs>
        <w:spacing w:line="360" w:lineRule="exact"/>
        <w:ind w:firstLine="709"/>
        <w:rPr>
          <w:rFonts w:ascii="PT Astra Serif" w:hAnsi="PT Astra Serif"/>
          <w:b/>
          <w:bCs/>
          <w:szCs w:val="28"/>
        </w:rPr>
      </w:pPr>
      <w:r w:rsidRPr="00DE6592">
        <w:rPr>
          <w:rFonts w:ascii="PT Astra Serif" w:hAnsi="PT Astra Serif"/>
          <w:szCs w:val="28"/>
        </w:rPr>
        <w:t xml:space="preserve">1.Утвердить </w:t>
      </w:r>
      <w:hyperlink r:id="rId8" w:history="1">
        <w:r w:rsidRPr="005A7F17">
          <w:rPr>
            <w:rStyle w:val="a8"/>
            <w:rFonts w:ascii="PT Astra Serif" w:hAnsi="PT Astra Serif"/>
            <w:color w:val="auto"/>
            <w:szCs w:val="28"/>
            <w:u w:val="none"/>
          </w:rPr>
          <w:t>административный регламент</w:t>
        </w:r>
      </w:hyperlink>
      <w:r w:rsidRPr="00DE6592">
        <w:rPr>
          <w:rFonts w:ascii="PT Astra Serif" w:hAnsi="PT Astra Serif"/>
          <w:szCs w:val="28"/>
        </w:rPr>
        <w:t xml:space="preserve"> предоставления муниципальной услуги «</w:t>
      </w:r>
      <w:r w:rsidRPr="00241057">
        <w:rPr>
          <w:rFonts w:ascii="PT Astra Serif" w:hAnsi="PT Astra Serif"/>
          <w:szCs w:val="28"/>
          <w:lang w:eastAsia="en-US"/>
        </w:rPr>
        <w:t>Подготовка и утверждение документации по планировке территории</w:t>
      </w:r>
      <w:r w:rsidRPr="00DE6592">
        <w:rPr>
          <w:rFonts w:ascii="PT Astra Serif" w:hAnsi="PT Astra Serif"/>
          <w:szCs w:val="28"/>
        </w:rPr>
        <w:t>» (приложение).</w:t>
      </w:r>
    </w:p>
    <w:p w:rsidR="005A7F17" w:rsidRPr="00DE6592" w:rsidRDefault="005A7F17" w:rsidP="005A7F1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2.Признать утратившими силу:</w:t>
      </w:r>
    </w:p>
    <w:p w:rsidR="005A7F17" w:rsidRPr="00241057" w:rsidRDefault="005A7F17" w:rsidP="005A7F1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-постановление администрации</w:t>
      </w:r>
      <w:r w:rsidR="00AE75C8">
        <w:rPr>
          <w:rFonts w:ascii="PT Astra Serif" w:hAnsi="PT Astra Serif"/>
          <w:sz w:val="28"/>
          <w:szCs w:val="28"/>
        </w:rPr>
        <w:t xml:space="preserve"> </w:t>
      </w:r>
      <w:r w:rsidR="00AE75C8" w:rsidRPr="005B6825">
        <w:rPr>
          <w:rFonts w:ascii="PT Astra Serif" w:hAnsi="PT Astra Serif"/>
          <w:sz w:val="28"/>
          <w:szCs w:val="28"/>
        </w:rPr>
        <w:t>муниципального образования Богородицкий район</w:t>
      </w:r>
      <w:r w:rsidRPr="00DE6592">
        <w:rPr>
          <w:rFonts w:ascii="PT Astra Serif" w:hAnsi="PT Astra Serif"/>
          <w:sz w:val="28"/>
          <w:szCs w:val="28"/>
        </w:rPr>
        <w:t xml:space="preserve"> от </w:t>
      </w:r>
      <w:r w:rsidR="00F14F44">
        <w:rPr>
          <w:rFonts w:ascii="PT Astra Serif" w:hAnsi="PT Astra Serif"/>
          <w:sz w:val="28"/>
          <w:szCs w:val="28"/>
        </w:rPr>
        <w:t>17.12.2025</w:t>
      </w:r>
      <w:r w:rsidR="0077223A">
        <w:rPr>
          <w:rFonts w:ascii="PT Astra Serif" w:hAnsi="PT Astra Serif"/>
          <w:sz w:val="28"/>
          <w:szCs w:val="28"/>
        </w:rPr>
        <w:t xml:space="preserve"> </w:t>
      </w:r>
      <w:r w:rsidRPr="00DE6592">
        <w:rPr>
          <w:rFonts w:ascii="PT Astra Serif" w:hAnsi="PT Astra Serif"/>
          <w:sz w:val="28"/>
          <w:szCs w:val="28"/>
        </w:rPr>
        <w:t>№</w:t>
      </w:r>
      <w:r w:rsidR="00F14F44">
        <w:rPr>
          <w:rFonts w:ascii="PT Astra Serif" w:hAnsi="PT Astra Serif"/>
          <w:sz w:val="28"/>
          <w:szCs w:val="28"/>
        </w:rPr>
        <w:t>1274</w:t>
      </w:r>
      <w:r w:rsidRPr="00DE6592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</w:t>
      </w:r>
      <w:r w:rsidRPr="00241057">
        <w:rPr>
          <w:rFonts w:ascii="PT Astra Serif" w:hAnsi="PT Astra Serif"/>
          <w:sz w:val="28"/>
          <w:szCs w:val="28"/>
        </w:rPr>
        <w:t>муниципальной услуги «</w:t>
      </w:r>
      <w:r w:rsidRPr="00241057">
        <w:rPr>
          <w:rFonts w:ascii="PT Astra Serif" w:hAnsi="PT Astra Serif"/>
          <w:sz w:val="28"/>
          <w:szCs w:val="28"/>
          <w:lang w:eastAsia="en-US"/>
        </w:rPr>
        <w:t>Подготовка и утверждение документации по планировке территории</w:t>
      </w:r>
      <w:r w:rsidRPr="00241057">
        <w:rPr>
          <w:rFonts w:ascii="PT Astra Serif" w:hAnsi="PT Astra Serif"/>
          <w:sz w:val="28"/>
          <w:szCs w:val="28"/>
        </w:rPr>
        <w:t>»</w:t>
      </w:r>
    </w:p>
    <w:p w:rsidR="00F14F44" w:rsidRDefault="00F14F44" w:rsidP="00F14F44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F14F44" w:rsidRDefault="00F14F44" w:rsidP="00F14F44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F14F44" w:rsidRDefault="00F14F44" w:rsidP="00F14F44">
      <w:pPr>
        <w:spacing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5A7F17" w:rsidRPr="00577711" w:rsidRDefault="005A7F17" w:rsidP="005A7F17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A7F17" w:rsidRPr="00577711" w:rsidRDefault="005A7F17" w:rsidP="005A7F17">
      <w:pPr>
        <w:suppressAutoHyphens w:val="0"/>
        <w:spacing w:line="360" w:lineRule="exact"/>
        <w:rPr>
          <w:rFonts w:ascii="PT Astra Serif" w:hAnsi="PT Astra Serif"/>
          <w:color w:val="000000"/>
        </w:rPr>
      </w:pPr>
    </w:p>
    <w:p w:rsidR="005A7F17" w:rsidRPr="00577711" w:rsidRDefault="005A7F17" w:rsidP="005A7F17">
      <w:pPr>
        <w:suppressAutoHyphens w:val="0"/>
        <w:spacing w:line="360" w:lineRule="exact"/>
        <w:rPr>
          <w:rFonts w:ascii="PT Astra Serif" w:hAnsi="PT Astra Serif"/>
          <w:color w:val="00000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5A7F17" w:rsidRPr="00577711" w:rsidTr="005A7F17">
        <w:tc>
          <w:tcPr>
            <w:tcW w:w="4608" w:type="dxa"/>
            <w:hideMark/>
          </w:tcPr>
          <w:p w:rsidR="005A7F17" w:rsidRPr="00577711" w:rsidRDefault="005A7F17" w:rsidP="005A7F17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77711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5A7F17" w:rsidRPr="00577711" w:rsidRDefault="005A7F17" w:rsidP="005A7F17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77711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5A7F17" w:rsidRPr="00577711" w:rsidRDefault="005A7F17" w:rsidP="005A7F17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77711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Богородицкий район</w:t>
            </w:r>
          </w:p>
        </w:tc>
        <w:tc>
          <w:tcPr>
            <w:tcW w:w="4860" w:type="dxa"/>
            <w:hideMark/>
          </w:tcPr>
          <w:p w:rsidR="005A7F17" w:rsidRPr="00577711" w:rsidRDefault="005A7F17" w:rsidP="005A7F17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77711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</w:t>
            </w:r>
          </w:p>
          <w:p w:rsidR="005A7F17" w:rsidRPr="00577711" w:rsidRDefault="005A7F17" w:rsidP="005A7F17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77711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    В.В. Игонин</w:t>
            </w:r>
          </w:p>
        </w:tc>
      </w:tr>
    </w:tbl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Pr="00577711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Default="005A7F17" w:rsidP="005A7F17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A7F17" w:rsidRDefault="005A7F17" w:rsidP="005A7F17">
      <w:pPr>
        <w:pStyle w:val="afd"/>
        <w:pageBreakBefore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5A7F17" w:rsidRDefault="005A7F17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:rsidR="005A7F17" w:rsidRDefault="005A7F17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5A7F17" w:rsidRDefault="005A7F17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5A7F17" w:rsidRDefault="0055178E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5A7F17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02.07.2026 № 556 </w:t>
      </w:r>
    </w:p>
    <w:p w:rsidR="005A7F17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5A7F17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spacing w:line="360" w:lineRule="exact"/>
        <w:jc w:val="center"/>
      </w:pP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5A7F17" w:rsidRDefault="005A7F17" w:rsidP="005A7F17">
      <w:pPr>
        <w:pStyle w:val="afd"/>
        <w:spacing w:before="0" w:after="0" w:line="360" w:lineRule="exact"/>
        <w:jc w:val="center"/>
      </w:pPr>
      <w:r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color w:val="000000"/>
          <w:sz w:val="28"/>
          <w:szCs w:val="28"/>
        </w:rPr>
        <w:t>Подготовка и утверждение документации по планировке территории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5A7F17" w:rsidRDefault="005A7F17" w:rsidP="005A7F17">
      <w:pPr>
        <w:pStyle w:val="afd"/>
        <w:spacing w:before="0" w:after="0"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pStyle w:val="ConsPlusNormal"/>
        <w:numPr>
          <w:ilvl w:val="0"/>
          <w:numId w:val="2"/>
        </w:numPr>
        <w:spacing w:line="360" w:lineRule="exact"/>
        <w:ind w:left="0" w:firstLine="0"/>
        <w:jc w:val="center"/>
        <w:outlineLvl w:val="1"/>
      </w:pPr>
      <w:r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5A7F17" w:rsidRDefault="005A7F17" w:rsidP="005A7F17">
      <w:pPr>
        <w:pStyle w:val="ConsPlusNormal"/>
        <w:spacing w:line="360" w:lineRule="exact"/>
        <w:ind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5A7F17" w:rsidRDefault="005A7F17" w:rsidP="005A7F17">
      <w:pPr>
        <w:pStyle w:val="ConsPlusNormal"/>
        <w:spacing w:line="360" w:lineRule="exact"/>
        <w:ind w:firstLine="0"/>
        <w:jc w:val="center"/>
        <w:outlineLvl w:val="2"/>
      </w:pPr>
      <w:r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5A7F17" w:rsidRDefault="005A7F17" w:rsidP="005A7F1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5A7F17" w:rsidRPr="00515B0B" w:rsidRDefault="005A7F17" w:rsidP="00515B0B">
      <w:pPr>
        <w:pStyle w:val="afd"/>
        <w:spacing w:before="0" w:after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515B0B"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</w:t>
      </w:r>
      <w:r w:rsidR="00515B0B">
        <w:rPr>
          <w:rFonts w:ascii="PT Astra Serif" w:hAnsi="PT Astra Serif"/>
          <w:color w:val="000000"/>
          <w:sz w:val="28"/>
        </w:rPr>
        <w:t>Подготовка и утверждение документации по планировке территории</w:t>
      </w:r>
      <w:r w:rsidR="00515B0B">
        <w:rPr>
          <w:rFonts w:ascii="PT Astra Serif" w:hAnsi="PT Astra Serif"/>
          <w:sz w:val="28"/>
        </w:rPr>
        <w:t>» устанавливает порядок и стандарт предоставления Услуги</w:t>
      </w:r>
      <w:r w:rsidR="00515B0B" w:rsidRPr="00515B0B">
        <w:rPr>
          <w:rFonts w:ascii="PT Astra Serif" w:hAnsi="PT Astra Serif"/>
          <w:sz w:val="28"/>
        </w:rPr>
        <w:t>.</w:t>
      </w:r>
    </w:p>
    <w:p w:rsidR="005A7F17" w:rsidRDefault="005A7F17" w:rsidP="005A7F17">
      <w:pPr>
        <w:spacing w:line="360" w:lineRule="exact"/>
        <w:jc w:val="center"/>
      </w:pPr>
      <w:r>
        <w:rPr>
          <w:rFonts w:ascii="PT Astra Serif" w:hAnsi="PT Astra Serif"/>
          <w:b/>
          <w:sz w:val="28"/>
          <w:szCs w:val="28"/>
        </w:rPr>
        <w:t>Круг заявителей</w:t>
      </w:r>
    </w:p>
    <w:p w:rsidR="005A7F17" w:rsidRDefault="005A7F17" w:rsidP="005A7F1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5B0B" w:rsidRDefault="005A7F17" w:rsidP="00515B0B">
      <w:pPr>
        <w:suppressAutoHyphens w:val="0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2. </w:t>
      </w:r>
      <w:r w:rsidR="00515B0B">
        <w:rPr>
          <w:rFonts w:ascii="PT Astra Serif" w:hAnsi="PT Astra Serif"/>
          <w:sz w:val="28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</w:t>
      </w:r>
      <w:r w:rsidR="00515B0B">
        <w:rPr>
          <w:rFonts w:ascii="PT Astra Serif" w:hAnsi="PT Astra Serif"/>
          <w:color w:val="000000"/>
          <w:sz w:val="28"/>
        </w:rPr>
        <w:t>.</w:t>
      </w:r>
    </w:p>
    <w:p w:rsidR="00515B0B" w:rsidRDefault="00515B0B" w:rsidP="00515B0B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5A7F17" w:rsidRPr="00DE6592" w:rsidRDefault="005A7F17" w:rsidP="00515B0B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Т</w:t>
      </w: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 w:rsidRPr="00DE6592">
        <w:rPr>
          <w:rFonts w:ascii="PT Astra Serif" w:hAnsi="PT Astra Serif"/>
          <w:b/>
          <w:sz w:val="28"/>
          <w:szCs w:val="28"/>
        </w:rPr>
        <w:t>муниципальных услуг)</w:t>
      </w:r>
    </w:p>
    <w:p w:rsidR="005A7F17" w:rsidRPr="00DE6592" w:rsidRDefault="005A7F17" w:rsidP="00515B0B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515B0B" w:rsidRDefault="005A7F17" w:rsidP="00515B0B">
      <w:pPr>
        <w:suppressAutoHyphens w:val="0"/>
        <w:spacing w:after="160"/>
        <w:ind w:firstLine="709"/>
        <w:contextualSpacing/>
        <w:jc w:val="both"/>
      </w:pPr>
      <w:r w:rsidRPr="00DE6592">
        <w:rPr>
          <w:rFonts w:ascii="PT Astra Serif" w:hAnsi="PT Astra Serif"/>
          <w:sz w:val="28"/>
          <w:szCs w:val="28"/>
        </w:rPr>
        <w:t>3</w:t>
      </w:r>
      <w:r w:rsidR="00515B0B" w:rsidRPr="00515B0B">
        <w:rPr>
          <w:rFonts w:ascii="PT Astra Serif" w:hAnsi="PT Astra Serif"/>
          <w:sz w:val="28"/>
        </w:rPr>
        <w:t xml:space="preserve"> </w:t>
      </w:r>
      <w:r w:rsidR="00515B0B"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5A7F17" w:rsidRDefault="005A7F17" w:rsidP="00515B0B">
      <w:pPr>
        <w:pStyle w:val="ConsPlusNormal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A7440" w:rsidRPr="00DE6592" w:rsidRDefault="00BA7440" w:rsidP="00515B0B">
      <w:pPr>
        <w:pStyle w:val="ConsPlusNormal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A7F17" w:rsidRPr="00DE6592" w:rsidRDefault="005A7F17" w:rsidP="005A7F17">
      <w:pPr>
        <w:pStyle w:val="ConsPlusNormal"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  <w:lang w:val="en-US"/>
        </w:rPr>
        <w:lastRenderedPageBreak/>
        <w:t>II</w:t>
      </w:r>
      <w:r w:rsidRPr="00DE6592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:rsidR="005A7F17" w:rsidRPr="00DE6592" w:rsidRDefault="005A7F17" w:rsidP="005A7F17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5A7F17" w:rsidRDefault="005A7F17" w:rsidP="005A7F17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:rsidR="005A7F17" w:rsidRPr="00DE6592" w:rsidRDefault="005A7F17" w:rsidP="005A7F17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5A7F17" w:rsidRDefault="00515B0B" w:rsidP="005A7F17">
      <w:pPr>
        <w:spacing w:line="360" w:lineRule="exact"/>
        <w:ind w:firstLine="709"/>
        <w:jc w:val="both"/>
      </w:pPr>
      <w:r>
        <w:rPr>
          <w:rFonts w:ascii="PT Astra Serif" w:hAnsi="PT Astra Serif"/>
          <w:sz w:val="28"/>
          <w:szCs w:val="28"/>
        </w:rPr>
        <w:t>4</w:t>
      </w:r>
      <w:r w:rsidR="005A7F17">
        <w:rPr>
          <w:rFonts w:ascii="PT Astra Serif" w:hAnsi="PT Astra Serif"/>
          <w:sz w:val="28"/>
          <w:szCs w:val="28"/>
        </w:rPr>
        <w:t>. Муниципальная услуга «</w:t>
      </w:r>
      <w:r w:rsidR="005A7F17">
        <w:rPr>
          <w:rFonts w:ascii="PT Astra Serif" w:hAnsi="PT Astra Serif"/>
          <w:color w:val="000000"/>
          <w:sz w:val="28"/>
          <w:szCs w:val="28"/>
        </w:rPr>
        <w:t>Подготовка и утверждение документации по планировке территории</w:t>
      </w:r>
      <w:r w:rsidR="005A7F17">
        <w:rPr>
          <w:rFonts w:ascii="PT Astra Serif" w:hAnsi="PT Astra Serif"/>
          <w:sz w:val="28"/>
          <w:szCs w:val="28"/>
        </w:rPr>
        <w:t>».</w:t>
      </w:r>
    </w:p>
    <w:p w:rsidR="005A7F17" w:rsidRDefault="005A7F17" w:rsidP="005A7F17">
      <w:pPr>
        <w:spacing w:line="360" w:lineRule="exact"/>
      </w:pP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5A7F17" w:rsidRPr="00DE6592" w:rsidRDefault="005A7F17" w:rsidP="005A7F17">
      <w:pPr>
        <w:pStyle w:val="af5"/>
        <w:autoSpaceDE w:val="0"/>
        <w:autoSpaceDN w:val="0"/>
        <w:adjustRightInd w:val="0"/>
        <w:spacing w:line="360" w:lineRule="exact"/>
        <w:ind w:left="0" w:firstLine="680"/>
        <w:rPr>
          <w:rFonts w:ascii="PT Astra Serif" w:hAnsi="PT Astra Serif"/>
          <w:b/>
          <w:sz w:val="28"/>
          <w:szCs w:val="28"/>
        </w:rPr>
      </w:pPr>
    </w:p>
    <w:p w:rsidR="00515B0B" w:rsidRPr="00515B0B" w:rsidRDefault="00515B0B" w:rsidP="00515B0B">
      <w:pPr>
        <w:pStyle w:val="af5"/>
        <w:numPr>
          <w:ilvl w:val="0"/>
          <w:numId w:val="16"/>
        </w:numPr>
        <w:suppressAutoHyphens w:val="0"/>
        <w:spacing w:after="160"/>
        <w:jc w:val="both"/>
        <w:rPr>
          <w:rFonts w:ascii="PT Astra Serif" w:hAnsi="PT Astra Serif"/>
          <w:sz w:val="28"/>
          <w:szCs w:val="28"/>
        </w:rPr>
      </w:pPr>
      <w:r w:rsidRPr="00515B0B">
        <w:rPr>
          <w:rFonts w:ascii="PT Astra Serif" w:hAnsi="PT Astra Serif"/>
          <w:sz w:val="28"/>
          <w:szCs w:val="28"/>
        </w:rPr>
        <w:t>Услуга предоставляется администрацией.</w:t>
      </w:r>
    </w:p>
    <w:p w:rsidR="005A7F17" w:rsidRPr="00DE6592" w:rsidRDefault="00515B0B" w:rsidP="005A7F17">
      <w:pPr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5A7F17" w:rsidRPr="00DE6592">
        <w:rPr>
          <w:rFonts w:ascii="PT Astra Serif" w:hAnsi="PT Astra Serif"/>
          <w:sz w:val="28"/>
          <w:szCs w:val="28"/>
        </w:rPr>
        <w:t>. 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5A7F17" w:rsidRPr="00DE6592" w:rsidRDefault="005A7F17" w:rsidP="005A7F17">
      <w:pPr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5A7F17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2C7A29" w:rsidRDefault="00515B0B" w:rsidP="00480645">
      <w:pPr>
        <w:suppressAutoHyphens w:val="0"/>
        <w:spacing w:after="160"/>
        <w:ind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</w:rPr>
        <w:t>7</w:t>
      </w:r>
      <w:r w:rsidR="005A7F17">
        <w:rPr>
          <w:rFonts w:ascii="PT Astra Serif" w:hAnsi="PT Astra Serif"/>
        </w:rPr>
        <w:t xml:space="preserve">. </w:t>
      </w:r>
      <w:r w:rsidR="002C7A29">
        <w:rPr>
          <w:rFonts w:ascii="PT Astra Serif" w:hAnsi="PT Astra Serif"/>
          <w:b/>
          <w:sz w:val="28"/>
        </w:rPr>
        <w:t>При обращении заявителя за принятием решения о подготовке документации по планировке территории результатами предоставления Услуги являются:</w:t>
      </w:r>
    </w:p>
    <w:p w:rsidR="002C7A29" w:rsidRDefault="002C7A29" w:rsidP="002C7A29">
      <w:pPr>
        <w:numPr>
          <w:ilvl w:val="1"/>
          <w:numId w:val="15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решение о подготовке документации по планировке территории 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2C7A29" w:rsidRDefault="002C7A29" w:rsidP="002C7A29">
      <w:pPr>
        <w:numPr>
          <w:ilvl w:val="1"/>
          <w:numId w:val="15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решение об отказе в подготовке документации по планировке территории 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2C7A29" w:rsidRDefault="002C7A29" w:rsidP="00480645">
      <w:pPr>
        <w:pStyle w:val="af5"/>
        <w:numPr>
          <w:ilvl w:val="0"/>
          <w:numId w:val="33"/>
        </w:numPr>
        <w:suppressAutoHyphens w:val="0"/>
        <w:spacing w:after="160"/>
        <w:ind w:left="0" w:firstLine="709"/>
        <w:jc w:val="both"/>
      </w:pPr>
      <w:r w:rsidRPr="00480645">
        <w:rPr>
          <w:rFonts w:ascii="PT Astra Serif" w:hAnsi="PT Astra Serif"/>
          <w:b/>
          <w:sz w:val="28"/>
        </w:rPr>
        <w:t>При обращении заявителя за принятием решения об утверждении документации по планировке территории результатами предоставления Услуги являются:</w:t>
      </w:r>
    </w:p>
    <w:p w:rsidR="002C7A29" w:rsidRDefault="00480645" w:rsidP="00480645">
      <w:pPr>
        <w:tabs>
          <w:tab w:val="left" w:pos="0"/>
        </w:tabs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</w:t>
      </w:r>
      <w:r w:rsidR="002C7A29">
        <w:rPr>
          <w:rFonts w:ascii="PT Astra Serif" w:hAnsi="PT Astra Serif"/>
          <w:sz w:val="28"/>
        </w:rPr>
        <w:t>решение об утверждении документации по планировке территории 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2C7A29" w:rsidRDefault="00480645" w:rsidP="00480645">
      <w:pPr>
        <w:tabs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</w:t>
      </w:r>
      <w:r w:rsidR="002C7A29">
        <w:rPr>
          <w:rFonts w:ascii="PT Astra Serif" w:hAnsi="PT Astra Serif"/>
          <w:sz w:val="28"/>
        </w:rPr>
        <w:t>решение об отклонении документации по планировке территории и направлении ее на доработку 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480645" w:rsidRDefault="00480645" w:rsidP="00480645">
      <w:pPr>
        <w:tabs>
          <w:tab w:val="left" w:pos="0"/>
        </w:tabs>
        <w:suppressAutoHyphens w:val="0"/>
        <w:spacing w:after="160"/>
        <w:ind w:firstLine="709"/>
        <w:contextualSpacing/>
        <w:jc w:val="both"/>
      </w:pPr>
    </w:p>
    <w:p w:rsidR="002C7A29" w:rsidRDefault="002C7A29" w:rsidP="00480645">
      <w:pPr>
        <w:numPr>
          <w:ilvl w:val="0"/>
          <w:numId w:val="33"/>
        </w:numPr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При обращении заявителя за внесением изменений в документацию по планировке территории результатами предоставления услуги являются:</w:t>
      </w:r>
    </w:p>
    <w:p w:rsidR="002C7A29" w:rsidRDefault="00480645" w:rsidP="00480645">
      <w:pPr>
        <w:tabs>
          <w:tab w:val="left" w:pos="1021"/>
        </w:tabs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 xml:space="preserve">а) </w:t>
      </w:r>
      <w:r w:rsidR="002C7A29">
        <w:rPr>
          <w:rFonts w:ascii="PT Astra Serif" w:hAnsi="PT Astra Serif"/>
          <w:sz w:val="28"/>
        </w:rPr>
        <w:t>решение об утверждении изменений в документацию по планировке территории 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2C7A29" w:rsidRDefault="00480645" w:rsidP="00480645">
      <w:pPr>
        <w:tabs>
          <w:tab w:val="left" w:pos="1021"/>
        </w:tabs>
        <w:suppressAutoHyphens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</w:t>
      </w:r>
      <w:r w:rsidR="002C7A29">
        <w:rPr>
          <w:rFonts w:ascii="PT Astra Serif" w:hAnsi="PT Astra Serif"/>
          <w:sz w:val="28"/>
        </w:rPr>
        <w:t>решение об отклонении изменений в документацию по планировке территории и направлении на доработку 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2C7A29" w:rsidRDefault="002C7A29" w:rsidP="00480645">
      <w:pPr>
        <w:numPr>
          <w:ilvl w:val="0"/>
          <w:numId w:val="33"/>
        </w:numPr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2C7A29" w:rsidRDefault="002C7A29" w:rsidP="00480645">
      <w:pPr>
        <w:numPr>
          <w:ilvl w:val="0"/>
          <w:numId w:val="33"/>
        </w:numPr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5A7F17" w:rsidRDefault="005A7F17" w:rsidP="002C7A29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 w:cs="Times New Roman"/>
          <w:b/>
          <w:color w:val="000000"/>
        </w:rPr>
      </w:pPr>
    </w:p>
    <w:p w:rsidR="005A7F17" w:rsidRPr="00DE6592" w:rsidRDefault="005A7F17" w:rsidP="005A7F17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DE6592">
        <w:rPr>
          <w:rFonts w:ascii="PT Astra Serif" w:hAnsi="PT Astra Serif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:rsidR="005A7F17" w:rsidRPr="00DE6592" w:rsidRDefault="005A7F17" w:rsidP="005A7F17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/>
          <w:sz w:val="28"/>
          <w:szCs w:val="28"/>
        </w:rPr>
      </w:pPr>
    </w:p>
    <w:p w:rsidR="002C7A29" w:rsidRPr="002C7A29" w:rsidRDefault="002C7A29" w:rsidP="002C7A29">
      <w:pPr>
        <w:pStyle w:val="af5"/>
        <w:numPr>
          <w:ilvl w:val="0"/>
          <w:numId w:val="18"/>
        </w:numPr>
        <w:suppressAutoHyphens w:val="0"/>
        <w:spacing w:after="160"/>
        <w:ind w:left="0" w:firstLine="709"/>
        <w:jc w:val="both"/>
        <w:rPr>
          <w:rFonts w:ascii="PT Astra Serif" w:hAnsi="PT Astra Serif"/>
          <w:sz w:val="28"/>
        </w:rPr>
      </w:pPr>
      <w:r w:rsidRPr="002C7A29"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2C7A29" w:rsidRDefault="002C7A29" w:rsidP="002C7A29">
      <w:pPr>
        <w:widowControl w:val="0"/>
        <w:ind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 xml:space="preserve">а) в Органе местного самоуправления </w:t>
      </w:r>
      <w:r>
        <w:rPr>
          <w:rFonts w:ascii="PT Astra Serif" w:hAnsi="PT Astra Serif"/>
          <w:sz w:val="28"/>
        </w:rPr>
        <w:t>независимо от категории (признаков) заявителя</w:t>
      </w:r>
      <w:r>
        <w:rPr>
          <w:rFonts w:ascii="PT Astra Serif" w:hAnsi="PT Astra Serif"/>
          <w:color w:val="000000"/>
          <w:sz w:val="28"/>
        </w:rPr>
        <w:t xml:space="preserve"> — 1</w:t>
      </w:r>
      <w:r>
        <w:rPr>
          <w:rStyle w:val="18"/>
          <w:rFonts w:ascii="PT Astra Serif" w:hAnsi="PT Astra Serif"/>
          <w:sz w:val="28"/>
        </w:rPr>
        <w:t>5 рабочих дней;</w:t>
      </w:r>
    </w:p>
    <w:p w:rsidR="002C7A29" w:rsidRDefault="002C7A29" w:rsidP="002C7A29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 xml:space="preserve">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Style w:val="18"/>
          <w:rFonts w:ascii="PT Astra Serif" w:hAnsi="PT Astra Serif"/>
          <w:sz w:val="28"/>
        </w:rPr>
        <w:t xml:space="preserve">  15 рабочих дней;</w:t>
      </w:r>
    </w:p>
    <w:p w:rsidR="002C7A29" w:rsidRDefault="002C7A29" w:rsidP="002C7A29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 15</w:t>
      </w:r>
      <w:r>
        <w:rPr>
          <w:rStyle w:val="18"/>
          <w:rFonts w:ascii="PT Astra Serif" w:hAnsi="PT Astra Serif"/>
          <w:sz w:val="28"/>
        </w:rPr>
        <w:t xml:space="preserve"> рабочих дней.</w:t>
      </w:r>
    </w:p>
    <w:p w:rsidR="005A7F17" w:rsidRDefault="005A7F17" w:rsidP="005A7F1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1</w:t>
      </w:r>
      <w:r w:rsidR="002C7A29">
        <w:rPr>
          <w:rFonts w:ascii="PT Astra Serif" w:hAnsi="PT Astra Serif"/>
          <w:sz w:val="28"/>
          <w:szCs w:val="28"/>
        </w:rPr>
        <w:t>3</w:t>
      </w:r>
      <w:r w:rsidRPr="00DE6592">
        <w:rPr>
          <w:rFonts w:ascii="PT Astra Serif" w:hAnsi="PT Astra Serif"/>
          <w:sz w:val="28"/>
          <w:szCs w:val="28"/>
        </w:rPr>
        <w:t>. Муниципальная услуга предоставляется бесплатно.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center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2C7A29" w:rsidRDefault="005A7F17" w:rsidP="002C7A29">
      <w:pPr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 w:rsidRPr="00DE6592">
        <w:rPr>
          <w:rFonts w:ascii="PT Astra Serif" w:hAnsi="PT Astra Serif"/>
          <w:sz w:val="28"/>
          <w:szCs w:val="28"/>
        </w:rPr>
        <w:t>1</w:t>
      </w:r>
      <w:r w:rsidR="002C7A29">
        <w:rPr>
          <w:rFonts w:ascii="PT Astra Serif" w:hAnsi="PT Astra Serif"/>
          <w:sz w:val="28"/>
          <w:szCs w:val="28"/>
        </w:rPr>
        <w:t>4.</w:t>
      </w:r>
      <w:r w:rsidR="002C7A29" w:rsidRPr="002C7A29">
        <w:rPr>
          <w:rFonts w:ascii="PT Astra Serif" w:hAnsi="PT Astra Serif"/>
          <w:sz w:val="28"/>
        </w:rPr>
        <w:t xml:space="preserve"> </w:t>
      </w:r>
      <w:r w:rsidR="002C7A29"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 w:rsidR="002C7A29">
        <w:rPr>
          <w:rFonts w:ascii="PT Astra Serif" w:hAnsi="PT Astra Serif"/>
          <w:b/>
          <w:sz w:val="28"/>
        </w:rPr>
        <w:t xml:space="preserve"> </w:t>
      </w:r>
      <w:r w:rsidR="002C7A29">
        <w:rPr>
          <w:rFonts w:ascii="PT Astra Serif" w:hAnsi="PT Astra Serif"/>
          <w:sz w:val="28"/>
        </w:rPr>
        <w:t xml:space="preserve">составляет 15 минут. </w:t>
      </w:r>
    </w:p>
    <w:p w:rsidR="002C7A29" w:rsidRPr="002C7A29" w:rsidRDefault="002C7A29" w:rsidP="002C7A29">
      <w:pPr>
        <w:pStyle w:val="af5"/>
        <w:numPr>
          <w:ilvl w:val="0"/>
          <w:numId w:val="20"/>
        </w:numPr>
        <w:suppressAutoHyphens w:val="0"/>
        <w:spacing w:after="160"/>
        <w:ind w:left="0" w:firstLine="709"/>
        <w:jc w:val="both"/>
        <w:rPr>
          <w:rFonts w:ascii="PT Astra Serif" w:hAnsi="PT Astra Serif"/>
          <w:sz w:val="28"/>
        </w:rPr>
      </w:pPr>
      <w:r w:rsidRPr="002C7A29"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5A7F17" w:rsidRDefault="005A7F17" w:rsidP="002C7A29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2C7A29" w:rsidRPr="00DE6592" w:rsidRDefault="002C7A29" w:rsidP="002C7A29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2C7A29" w:rsidRDefault="005A7F17" w:rsidP="002C7A29">
      <w:pPr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>1</w:t>
      </w:r>
      <w:r w:rsidR="002C7A29">
        <w:rPr>
          <w:rFonts w:ascii="PT Astra Serif" w:hAnsi="PT Astra Serif"/>
          <w:sz w:val="28"/>
          <w:szCs w:val="28"/>
        </w:rPr>
        <w:t>6</w:t>
      </w:r>
      <w:r w:rsidRPr="00DE6592">
        <w:rPr>
          <w:rFonts w:ascii="PT Astra Serif" w:hAnsi="PT Astra Serif"/>
          <w:sz w:val="28"/>
          <w:szCs w:val="28"/>
        </w:rPr>
        <w:t xml:space="preserve">. </w:t>
      </w:r>
      <w:r w:rsidR="002C7A29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2C7A29" w:rsidRDefault="002C7A29" w:rsidP="002C7A29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</w:t>
      </w:r>
      <w:r>
        <w:rPr>
          <w:rStyle w:val="18"/>
          <w:rFonts w:ascii="PT Astra Serif" w:hAnsi="PT Astra Serif"/>
          <w:sz w:val="28"/>
        </w:rPr>
        <w:t xml:space="preserve"> Органе местного самоуправления</w:t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2C7A29" w:rsidRDefault="002C7A29" w:rsidP="002C7A29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2C7A29" w:rsidRDefault="002C7A29" w:rsidP="002C7A29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2C7A29" w:rsidRDefault="002C7A29" w:rsidP="002C7A29">
      <w:pPr>
        <w:widowControl w:val="0"/>
        <w:spacing w:after="160"/>
        <w:ind w:firstLine="709"/>
        <w:contextualSpacing/>
        <w:jc w:val="both"/>
      </w:pP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Требования к помещениям, в которых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предоставляется муниципальная услуга</w:t>
      </w:r>
    </w:p>
    <w:p w:rsidR="005A7F17" w:rsidRPr="00DE6592" w:rsidRDefault="005A7F17" w:rsidP="005A7F17">
      <w:pPr>
        <w:pStyle w:val="ConsPlusNormal"/>
        <w:tabs>
          <w:tab w:val="left" w:pos="567"/>
        </w:tabs>
        <w:spacing w:line="360" w:lineRule="exact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F27B2F" w:rsidRDefault="00F27B2F" w:rsidP="00F27B2F">
      <w:pPr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17</w:t>
      </w:r>
      <w:r w:rsidR="005A7F17" w:rsidRPr="00DE659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>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предоставляется  Ус</w:t>
      </w:r>
      <w:r>
        <w:rPr>
          <w:rStyle w:val="18"/>
          <w:rFonts w:ascii="PT Astra Serif" w:hAnsi="PT Astra Serif"/>
          <w:sz w:val="28"/>
        </w:rPr>
        <w:t>луга</w:t>
      </w:r>
      <w:r>
        <w:rPr>
          <w:sz w:val="28"/>
        </w:rPr>
        <w:t xml:space="preserve">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5A7F17" w:rsidRPr="00DE6592" w:rsidRDefault="005A7F17" w:rsidP="00F27B2F">
      <w:pPr>
        <w:pStyle w:val="ConsPlusNormal"/>
        <w:tabs>
          <w:tab w:val="left" w:pos="567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tabs>
          <w:tab w:val="left" w:pos="0"/>
        </w:tabs>
        <w:spacing w:line="360" w:lineRule="exact"/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Показатели доступности и качества государственной услуги</w:t>
      </w:r>
    </w:p>
    <w:p w:rsidR="005A7F17" w:rsidRPr="00615BF3" w:rsidRDefault="005A7F17" w:rsidP="005A7F1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A7F17" w:rsidRDefault="00F27B2F" w:rsidP="00F27B2F">
      <w:pPr>
        <w:spacing w:line="360" w:lineRule="exact"/>
        <w:ind w:firstLine="709"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18. Показатели </w:t>
      </w:r>
      <w:r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F27B2F" w:rsidRDefault="00F27B2F" w:rsidP="005A7F17">
      <w:pPr>
        <w:spacing w:line="360" w:lineRule="exact"/>
      </w:pPr>
    </w:p>
    <w:p w:rsidR="005A7F17" w:rsidRPr="00DE6592" w:rsidRDefault="005A7F17" w:rsidP="005A7F17">
      <w:pPr>
        <w:tabs>
          <w:tab w:val="left" w:pos="567"/>
        </w:tabs>
        <w:spacing w:line="360" w:lineRule="exact"/>
        <w:ind w:firstLine="680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5A7F17" w:rsidRPr="00DE6592" w:rsidRDefault="005A7F17" w:rsidP="005A7F17">
      <w:pPr>
        <w:tabs>
          <w:tab w:val="left" w:pos="567"/>
        </w:tabs>
        <w:spacing w:line="360" w:lineRule="exact"/>
        <w:ind w:firstLine="68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F27B2F" w:rsidRDefault="00F27B2F" w:rsidP="00F27B2F">
      <w:pPr>
        <w:pStyle w:val="af5"/>
        <w:numPr>
          <w:ilvl w:val="0"/>
          <w:numId w:val="24"/>
        </w:numPr>
        <w:suppressAutoHyphens w:val="0"/>
        <w:ind w:left="0" w:firstLine="709"/>
        <w:jc w:val="both"/>
      </w:pPr>
      <w:r w:rsidRPr="00F27B2F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27B2F" w:rsidRPr="00F27B2F" w:rsidRDefault="00F27B2F" w:rsidP="00F27B2F">
      <w:pPr>
        <w:pStyle w:val="af5"/>
        <w:numPr>
          <w:ilvl w:val="0"/>
          <w:numId w:val="24"/>
        </w:numPr>
        <w:suppressAutoHyphens w:val="0"/>
        <w:ind w:left="0" w:firstLine="709"/>
        <w:jc w:val="both"/>
        <w:rPr>
          <w:rFonts w:ascii="PT Astra Serif" w:hAnsi="PT Astra Serif"/>
          <w:sz w:val="28"/>
        </w:rPr>
      </w:pPr>
      <w:r w:rsidRPr="00F27B2F">
        <w:rPr>
          <w:rFonts w:ascii="PT Astra Serif" w:hAnsi="PT Astra Serif"/>
          <w:sz w:val="28"/>
        </w:rPr>
        <w:t>Информационные системы, используемая для</w:t>
      </w:r>
      <w:r w:rsidRPr="00F27B2F">
        <w:rPr>
          <w:rStyle w:val="18"/>
          <w:rFonts w:ascii="PT Astra Serif" w:hAnsi="PT Astra Serif"/>
          <w:sz w:val="28"/>
        </w:rPr>
        <w:t xml:space="preserve"> предоставления Услуги —  </w:t>
      </w:r>
      <w:r w:rsidRPr="00F27B2F">
        <w:rPr>
          <w:rFonts w:ascii="PT Astra Serif" w:hAnsi="PT Astra Serif"/>
          <w:sz w:val="28"/>
        </w:rPr>
        <w:t>Региональная геоинформационная система Тульской области (РГИС ТО)</w:t>
      </w:r>
      <w:r w:rsidRPr="00F27B2F">
        <w:rPr>
          <w:rStyle w:val="18"/>
          <w:rFonts w:ascii="PT Astra Serif" w:hAnsi="PT Astra Serif"/>
          <w:sz w:val="28"/>
        </w:rPr>
        <w:t>, единая система межведомственного электронного взаимодействия, Единый портал.</w:t>
      </w:r>
    </w:p>
    <w:p w:rsidR="00F27B2F" w:rsidRDefault="00F27B2F" w:rsidP="00F27B2F">
      <w:pPr>
        <w:numPr>
          <w:ilvl w:val="0"/>
          <w:numId w:val="24"/>
        </w:numPr>
        <w:suppressAutoHyphens w:val="0"/>
        <w:ind w:left="0"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</w:t>
      </w:r>
      <w:r>
        <w:rPr>
          <w:rFonts w:ascii="PT Astra Serif" w:hAnsi="PT Astra Serif"/>
          <w:sz w:val="28"/>
        </w:rPr>
        <w:t>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F27B2F" w:rsidRDefault="00F27B2F" w:rsidP="00F27B2F">
      <w:pPr>
        <w:numPr>
          <w:ilvl w:val="0"/>
          <w:numId w:val="24"/>
        </w:numPr>
        <w:suppressAutoHyphens w:val="0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</w:t>
      </w:r>
      <w:r>
        <w:rPr>
          <w:rFonts w:ascii="PT Astra Serif" w:hAnsi="PT Astra Serif"/>
          <w:sz w:val="28"/>
        </w:rPr>
        <w:lastRenderedPageBreak/>
        <w:t xml:space="preserve">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8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F27B2F" w:rsidRDefault="00F27B2F" w:rsidP="00F27B2F">
      <w:pPr>
        <w:numPr>
          <w:ilvl w:val="0"/>
          <w:numId w:val="24"/>
        </w:numPr>
        <w:suppressAutoHyphens w:val="0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5A7F17" w:rsidRPr="00DE6592" w:rsidRDefault="005A7F17" w:rsidP="005A7F17">
      <w:pPr>
        <w:pStyle w:val="af5"/>
        <w:widowControl w:val="0"/>
        <w:autoSpaceDE w:val="0"/>
        <w:autoSpaceDN w:val="0"/>
        <w:adjustRightInd w:val="0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5A7F17" w:rsidRDefault="005A7F17" w:rsidP="005A7F17">
      <w:pPr>
        <w:spacing w:line="360" w:lineRule="exact"/>
      </w:pPr>
    </w:p>
    <w:p w:rsidR="00F27B2F" w:rsidRDefault="00F27B2F" w:rsidP="00F27B2F">
      <w:pPr>
        <w:pStyle w:val="af5"/>
        <w:numPr>
          <w:ilvl w:val="0"/>
          <w:numId w:val="24"/>
        </w:numPr>
        <w:tabs>
          <w:tab w:val="left" w:pos="1276"/>
        </w:tabs>
        <w:suppressAutoHyphens w:val="0"/>
        <w:spacing w:after="160"/>
        <w:ind w:left="0" w:firstLine="709"/>
        <w:jc w:val="both"/>
      </w:pPr>
      <w:r w:rsidRPr="00F27B2F">
        <w:rPr>
          <w:rFonts w:ascii="PT Astra Serif" w:hAnsi="PT Astra Serif"/>
          <w:sz w:val="28"/>
        </w:rPr>
        <w:t xml:space="preserve"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F27B2F">
        <w:rPr>
          <w:rFonts w:ascii="PT Astra Serif" w:hAnsi="PT Astra Serif"/>
          <w:color w:val="000000"/>
          <w:sz w:val="28"/>
        </w:rPr>
        <w:t>в таблице № 2,</w:t>
      </w:r>
      <w:r w:rsidRPr="00F27B2F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5A7F17" w:rsidRPr="00F27B2F" w:rsidRDefault="00F27B2F" w:rsidP="00F27B2F">
      <w:pPr>
        <w:pStyle w:val="af5"/>
        <w:numPr>
          <w:ilvl w:val="0"/>
          <w:numId w:val="24"/>
        </w:numPr>
        <w:spacing w:line="360" w:lineRule="exact"/>
        <w:ind w:left="0" w:firstLine="709"/>
        <w:jc w:val="both"/>
        <w:rPr>
          <w:rFonts w:ascii="PT Astra Serif" w:hAnsi="PT Astra Serif"/>
          <w:color w:val="000000"/>
          <w:sz w:val="28"/>
        </w:rPr>
      </w:pPr>
      <w:r w:rsidRPr="00F27B2F">
        <w:rPr>
          <w:rFonts w:ascii="PT Astra Serif" w:hAnsi="PT Astra Serif"/>
          <w:sz w:val="28"/>
        </w:rPr>
        <w:t>Формы запроса о предоставлении Услуги приведены</w:t>
      </w:r>
      <w:r w:rsidRPr="00F27B2F">
        <w:rPr>
          <w:rFonts w:ascii="PT Astra Serif" w:hAnsi="PT Astra Serif"/>
          <w:color w:val="000000"/>
          <w:sz w:val="28"/>
        </w:rPr>
        <w:t xml:space="preserve"> в приложении к </w:t>
      </w:r>
      <w:r w:rsidRPr="00F27B2F">
        <w:rPr>
          <w:rFonts w:ascii="PT Astra Serif" w:hAnsi="PT Astra Serif"/>
          <w:sz w:val="28"/>
        </w:rPr>
        <w:t>настоящему Административному</w:t>
      </w:r>
      <w:r w:rsidRPr="00F27B2F">
        <w:rPr>
          <w:rFonts w:ascii="PT Astra Serif" w:hAnsi="PT Astra Serif"/>
          <w:color w:val="000000"/>
          <w:sz w:val="28"/>
        </w:rPr>
        <w:t xml:space="preserve"> регламенту</w:t>
      </w:r>
    </w:p>
    <w:p w:rsidR="00F27B2F" w:rsidRDefault="00F27B2F" w:rsidP="00F27B2F">
      <w:pPr>
        <w:spacing w:line="360" w:lineRule="exact"/>
        <w:ind w:firstLine="709"/>
        <w:jc w:val="both"/>
      </w:pPr>
    </w:p>
    <w:p w:rsidR="005A7F17" w:rsidRPr="00DE6592" w:rsidRDefault="005A7F17" w:rsidP="005A7F17">
      <w:pPr>
        <w:pStyle w:val="af5"/>
        <w:tabs>
          <w:tab w:val="left" w:pos="0"/>
        </w:tabs>
        <w:spacing w:line="360" w:lineRule="exact"/>
        <w:ind w:left="0" w:firstLine="142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E6592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услуги.</w:t>
      </w:r>
    </w:p>
    <w:p w:rsidR="005A7F17" w:rsidRDefault="005A7F17" w:rsidP="005A7F17">
      <w:pPr>
        <w:spacing w:line="360" w:lineRule="exact"/>
      </w:pPr>
    </w:p>
    <w:p w:rsidR="00F27B2F" w:rsidRDefault="00F27B2F" w:rsidP="00F27B2F">
      <w:pPr>
        <w:tabs>
          <w:tab w:val="left" w:pos="1276"/>
        </w:tabs>
        <w:suppressAutoHyphens w:val="0"/>
        <w:spacing w:after="160"/>
        <w:ind w:firstLine="709"/>
        <w:contextualSpacing/>
        <w:jc w:val="both"/>
      </w:pPr>
      <w:r w:rsidRPr="00480645">
        <w:rPr>
          <w:rFonts w:ascii="PT Astra Serif" w:hAnsi="PT Astra Serif"/>
          <w:sz w:val="28"/>
          <w:szCs w:val="28"/>
        </w:rPr>
        <w:t>26</w:t>
      </w:r>
      <w:r>
        <w:rPr>
          <w:rFonts w:ascii="PT Astra Serif" w:hAnsi="PT Astra Serif"/>
          <w:b/>
          <w:sz w:val="28"/>
          <w:szCs w:val="28"/>
        </w:rPr>
        <w:t>.</w:t>
      </w:r>
      <w:r w:rsidR="005A7F17"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lastRenderedPageBreak/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F27B2F" w:rsidRDefault="00F27B2F" w:rsidP="00F27B2F">
      <w:pPr>
        <w:widowControl w:val="0"/>
        <w:numPr>
          <w:ilvl w:val="0"/>
          <w:numId w:val="26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документы, являющиеся обязательными для самостоятельного представления заявителем, не представлены.</w:t>
      </w:r>
    </w:p>
    <w:p w:rsidR="00F27B2F" w:rsidRPr="00F27B2F" w:rsidRDefault="00F27B2F" w:rsidP="00F27B2F">
      <w:pPr>
        <w:pStyle w:val="af5"/>
        <w:tabs>
          <w:tab w:val="left" w:pos="0"/>
        </w:tabs>
        <w:suppressAutoHyphens w:val="0"/>
        <w:spacing w:after="160"/>
        <w:ind w:left="0" w:firstLine="735"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27.</w:t>
      </w:r>
      <w:r w:rsidRPr="00F27B2F"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F27B2F" w:rsidRPr="00F27B2F" w:rsidRDefault="00F27B2F" w:rsidP="00F27B2F">
      <w:pPr>
        <w:pStyle w:val="af5"/>
        <w:numPr>
          <w:ilvl w:val="0"/>
          <w:numId w:val="27"/>
        </w:numPr>
        <w:tabs>
          <w:tab w:val="left" w:pos="0"/>
        </w:tabs>
        <w:suppressAutoHyphens w:val="0"/>
        <w:ind w:left="0" w:firstLine="735"/>
        <w:jc w:val="both"/>
        <w:rPr>
          <w:rFonts w:ascii="PT Astra Serif" w:hAnsi="PT Astra Serif"/>
          <w:b/>
          <w:sz w:val="28"/>
        </w:rPr>
      </w:pPr>
      <w:r w:rsidRPr="00F27B2F">
        <w:rPr>
          <w:rFonts w:ascii="PT Astra Serif" w:hAnsi="PT Astra Serif"/>
          <w:b/>
          <w:color w:val="000000"/>
          <w:sz w:val="28"/>
        </w:rPr>
        <w:t>Основаниями для отказа в принятии  решения о подготовке документации по планировке территории являются:</w:t>
      </w:r>
    </w:p>
    <w:p w:rsidR="00F27B2F" w:rsidRDefault="00F27B2F" w:rsidP="00F27B2F">
      <w:pPr>
        <w:widowControl w:val="0"/>
        <w:ind w:firstLine="540"/>
        <w:jc w:val="both"/>
      </w:pPr>
      <w:r>
        <w:rPr>
          <w:rFonts w:ascii="PT Astra Serif" w:hAnsi="PT Astra Serif"/>
          <w:sz w:val="28"/>
        </w:rPr>
        <w:t>1) 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орган;</w:t>
      </w:r>
    </w:p>
    <w:p w:rsidR="00F27B2F" w:rsidRDefault="00F27B2F" w:rsidP="00F27B2F">
      <w:pPr>
        <w:widowControl w:val="0"/>
        <w:ind w:firstLine="540"/>
        <w:jc w:val="both"/>
      </w:pPr>
      <w:r>
        <w:rPr>
          <w:rFonts w:ascii="PT Astra Serif" w:hAnsi="PT Astra Serif"/>
          <w:sz w:val="28"/>
        </w:rPr>
        <w:t>3) запрос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 запрос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 указанная в запросе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указанный в запросе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F27B2F" w:rsidRDefault="00F27B2F" w:rsidP="00F27B2F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комплексное развитие территории, указанной в запросе о подготовке документации,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</w:t>
      </w:r>
      <w:r>
        <w:rPr>
          <w:rFonts w:ascii="PT Astra Serif" w:hAnsi="PT Astra Serif"/>
          <w:sz w:val="28"/>
        </w:rPr>
        <w:lastRenderedPageBreak/>
        <w:t>образованием в соответствии с частью 1 статьи 66 Градостроительного кодекса Российской Федерации.</w:t>
      </w:r>
    </w:p>
    <w:p w:rsidR="00F27B2F" w:rsidRPr="00F27B2F" w:rsidRDefault="00F27B2F" w:rsidP="00F27B2F">
      <w:pPr>
        <w:pStyle w:val="af5"/>
        <w:numPr>
          <w:ilvl w:val="0"/>
          <w:numId w:val="27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ascii="PT Astra Serif" w:hAnsi="PT Astra Serif"/>
          <w:b/>
          <w:sz w:val="28"/>
        </w:rPr>
      </w:pPr>
      <w:r w:rsidRPr="00F27B2F">
        <w:rPr>
          <w:rFonts w:ascii="PT Astra Serif" w:hAnsi="PT Astra Serif"/>
          <w:b/>
          <w:sz w:val="28"/>
        </w:rPr>
        <w:t>Основанием для отказа в принятии решения об утверждении документации по планировке территории является:</w:t>
      </w:r>
    </w:p>
    <w:p w:rsidR="00F27B2F" w:rsidRDefault="00F27B2F" w:rsidP="00F27B2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Федерации.</w:t>
      </w:r>
    </w:p>
    <w:p w:rsidR="00F27B2F" w:rsidRDefault="00F27B2F" w:rsidP="00F27B2F">
      <w:pPr>
        <w:numPr>
          <w:ilvl w:val="0"/>
          <w:numId w:val="27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Основаниями для отказа</w:t>
      </w:r>
      <w:r>
        <w:rPr>
          <w:rStyle w:val="18"/>
          <w:rFonts w:ascii="PT Astra Serif" w:hAnsi="PT Astra Serif"/>
          <w:b/>
          <w:sz w:val="28"/>
        </w:rPr>
        <w:t xml:space="preserve"> во внесении изменений в документацию по планировке территории являются:</w:t>
      </w:r>
    </w:p>
    <w:p w:rsidR="00F27B2F" w:rsidRDefault="00F27B2F" w:rsidP="00F27B2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1) несоответствие заявления о внесении изменений и прилагаемых к нему материалов положениям пунктов 38 и 39 постановления Правительства РФ от 02.02.2024 № 112;</w:t>
      </w:r>
    </w:p>
    <w:p w:rsidR="00F27B2F" w:rsidRDefault="00F27B2F" w:rsidP="00F27B2F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2) 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Федерации.</w:t>
      </w:r>
    </w:p>
    <w:p w:rsidR="00F27B2F" w:rsidRDefault="00F27B2F" w:rsidP="00F27B2F">
      <w:pPr>
        <w:numPr>
          <w:ilvl w:val="0"/>
          <w:numId w:val="27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color w:val="000000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5A7F17" w:rsidRDefault="005A7F17" w:rsidP="00F27B2F">
      <w:pPr>
        <w:pStyle w:val="afd"/>
        <w:spacing w:before="0" w:after="0" w:line="360" w:lineRule="exact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5A7F17" w:rsidRDefault="005A7F17" w:rsidP="00F27B2F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0D49F7">
        <w:rPr>
          <w:rFonts w:ascii="PT Astra Serif" w:hAnsi="PT Astra Serif"/>
          <w:b/>
          <w:color w:val="000000" w:themeColor="text1"/>
        </w:rPr>
        <w:t>3. Состав, последовательность и сроки выполнения административных процедур</w:t>
      </w:r>
    </w:p>
    <w:p w:rsidR="00C9653A" w:rsidRPr="000D49F7" w:rsidRDefault="00C9653A" w:rsidP="00F27B2F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</w:p>
    <w:p w:rsidR="005A7F17" w:rsidRPr="000D49F7" w:rsidRDefault="005A7F17" w:rsidP="005A7F17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0D49F7">
        <w:rPr>
          <w:rFonts w:ascii="PT Astra Serif" w:hAnsi="PT Astra Serif"/>
          <w:b/>
          <w:color w:val="000000" w:themeColor="text1"/>
        </w:rPr>
        <w:t>Перечень осуществляемых при предоставлении муниципальной услуги административных процедур</w:t>
      </w:r>
    </w:p>
    <w:p w:rsidR="005A7F17" w:rsidRPr="00DE6592" w:rsidRDefault="005A7F17" w:rsidP="005A7F17">
      <w:pPr>
        <w:pStyle w:val="-N"/>
        <w:numPr>
          <w:ilvl w:val="0"/>
          <w:numId w:val="0"/>
        </w:numPr>
        <w:spacing w:line="360" w:lineRule="exact"/>
        <w:ind w:firstLine="709"/>
        <w:rPr>
          <w:b/>
          <w:color w:val="000000" w:themeColor="text1"/>
        </w:rPr>
      </w:pPr>
    </w:p>
    <w:p w:rsidR="005A7F17" w:rsidRPr="00DE6592" w:rsidRDefault="00C9653A" w:rsidP="005A7F17">
      <w:pPr>
        <w:tabs>
          <w:tab w:val="num" w:pos="127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A7F17">
        <w:rPr>
          <w:rFonts w:ascii="PT Astra Serif" w:hAnsi="PT Astra Serif"/>
          <w:sz w:val="28"/>
          <w:szCs w:val="28"/>
        </w:rPr>
        <w:t>1</w:t>
      </w:r>
      <w:r w:rsidR="005A7F17" w:rsidRPr="00DE6592">
        <w:rPr>
          <w:rFonts w:ascii="PT Astra Serif" w:hAnsi="PT Astra Serif"/>
          <w:sz w:val="28"/>
          <w:szCs w:val="28"/>
        </w:rPr>
        <w:t>. При предоставлении муниципальной услуги осуществляются следующие административные процедуры: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профилирование;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:rsidR="005A7F17" w:rsidRPr="00DE6592" w:rsidRDefault="005A7F17" w:rsidP="005A7F17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 получение дополнительных сведений.</w:t>
      </w:r>
    </w:p>
    <w:p w:rsidR="005A7F17" w:rsidRPr="00DE6592" w:rsidRDefault="005A7F17" w:rsidP="005A7F17">
      <w:pPr>
        <w:tabs>
          <w:tab w:val="left" w:pos="1021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BA7440" w:rsidRDefault="00BA7440" w:rsidP="005A7F17">
      <w:pPr>
        <w:pStyle w:val="af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BA7440" w:rsidRDefault="00BA7440" w:rsidP="005A7F17">
      <w:pPr>
        <w:pStyle w:val="af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5A7F17" w:rsidRPr="00DE6592" w:rsidRDefault="005A7F17" w:rsidP="005A7F17">
      <w:pPr>
        <w:pStyle w:val="af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DE6592">
        <w:rPr>
          <w:rFonts w:ascii="PT Astra Serif" w:hAnsi="PT Astra Serif"/>
          <w:b/>
          <w:sz w:val="28"/>
          <w:szCs w:val="28"/>
        </w:rPr>
        <w:lastRenderedPageBreak/>
        <w:t>Профилирование заявителя</w:t>
      </w:r>
    </w:p>
    <w:p w:rsidR="005A7F17" w:rsidRPr="00DE6592" w:rsidRDefault="005A7F17" w:rsidP="005A7F17">
      <w:pPr>
        <w:pStyle w:val="af5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9653A" w:rsidRDefault="00C9653A" w:rsidP="00C9653A">
      <w:pPr>
        <w:tabs>
          <w:tab w:val="left" w:pos="1276"/>
        </w:tabs>
        <w:suppressAutoHyphens w:val="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3</w:t>
      </w:r>
      <w:r w:rsidR="005A7F17">
        <w:rPr>
          <w:rFonts w:ascii="PT Astra Serif" w:hAnsi="PT Astra Serif"/>
          <w:sz w:val="28"/>
          <w:szCs w:val="28"/>
        </w:rPr>
        <w:t>2</w:t>
      </w:r>
      <w:r w:rsidR="005A7F17" w:rsidRPr="00DE659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C9653A" w:rsidRDefault="00C9653A" w:rsidP="00C9653A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C9653A" w:rsidRDefault="00C9653A" w:rsidP="00C9653A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в Органе местного самоуправления.</w:t>
      </w:r>
    </w:p>
    <w:p w:rsidR="00C9653A" w:rsidRDefault="00C9653A" w:rsidP="00C9653A">
      <w:pPr>
        <w:pStyle w:val="af5"/>
        <w:numPr>
          <w:ilvl w:val="0"/>
          <w:numId w:val="29"/>
        </w:numPr>
        <w:tabs>
          <w:tab w:val="left" w:pos="1276"/>
        </w:tabs>
        <w:suppressAutoHyphens w:val="0"/>
        <w:ind w:left="0" w:firstLine="709"/>
        <w:jc w:val="both"/>
      </w:pPr>
      <w:r>
        <w:t xml:space="preserve"> </w:t>
      </w:r>
      <w:r w:rsidRPr="00C9653A"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 w:rsidRPr="00C9653A">
        <w:rPr>
          <w:rFonts w:ascii="PT Astra Serif" w:hAnsi="PT Astra Serif"/>
          <w:color w:val="000000"/>
          <w:sz w:val="28"/>
        </w:rPr>
        <w:t>ы в таблице № 1 приложения к настоящему Административному регламент.</w:t>
      </w:r>
    </w:p>
    <w:p w:rsidR="00C9653A" w:rsidRDefault="00C9653A" w:rsidP="00C9653A">
      <w:pPr>
        <w:widowControl w:val="0"/>
        <w:tabs>
          <w:tab w:val="left" w:pos="1276"/>
        </w:tabs>
        <w:ind w:firstLine="709"/>
        <w:contextualSpacing/>
        <w:jc w:val="both"/>
      </w:pPr>
    </w:p>
    <w:p w:rsidR="005A7F17" w:rsidRPr="00DE6592" w:rsidRDefault="005A7F17" w:rsidP="00C9653A">
      <w:pPr>
        <w:widowControl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:rsidR="005A7F17" w:rsidRPr="00DE6592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5A7F17" w:rsidRPr="00DE6592" w:rsidRDefault="005A7F17" w:rsidP="005A7F17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bCs/>
          <w:sz w:val="28"/>
          <w:szCs w:val="28"/>
        </w:rPr>
      </w:pPr>
    </w:p>
    <w:p w:rsidR="00C9653A" w:rsidRDefault="00C9653A" w:rsidP="00C9653A">
      <w:pPr>
        <w:pStyle w:val="af5"/>
        <w:numPr>
          <w:ilvl w:val="0"/>
          <w:numId w:val="29"/>
        </w:numPr>
        <w:tabs>
          <w:tab w:val="left" w:pos="1276"/>
        </w:tabs>
        <w:suppressAutoHyphens w:val="0"/>
        <w:ind w:left="0" w:firstLine="709"/>
        <w:jc w:val="both"/>
      </w:pPr>
      <w:r w:rsidRPr="00C9653A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C9653A">
        <w:rPr>
          <w:rFonts w:ascii="PT Astra Serif" w:hAnsi="PT Astra Serif"/>
          <w:color w:val="000000"/>
          <w:sz w:val="28"/>
        </w:rPr>
        <w:t xml:space="preserve"> в приложении к настоящему Административному регламенту.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C9653A" w:rsidRDefault="00C9653A" w:rsidP="00C9653A">
      <w:pPr>
        <w:tabs>
          <w:tab w:val="left" w:pos="1021"/>
        </w:tabs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Органе местного самоуправления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C9653A" w:rsidRDefault="00C9653A" w:rsidP="00C9653A">
      <w:pPr>
        <w:tabs>
          <w:tab w:val="left" w:pos="1021"/>
        </w:tabs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почтовым отправлением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:rsidR="00C9653A" w:rsidRDefault="00C9653A" w:rsidP="00C9653A">
      <w:pPr>
        <w:tabs>
          <w:tab w:val="left" w:pos="0"/>
        </w:tabs>
        <w:suppressAutoHyphens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color w:val="000000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t xml:space="preserve"> </w:t>
      </w:r>
      <w:r>
        <w:rPr>
          <w:rStyle w:val="18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color w:val="000000"/>
          <w:sz w:val="28"/>
        </w:rPr>
        <w:t xml:space="preserve"> Услуги</w:t>
      </w:r>
      <w:r>
        <w:rPr>
          <w:rStyle w:val="18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Подача запроса о предоставлении Услуги в МФЦ не предусматривается.</w:t>
      </w:r>
    </w:p>
    <w:p w:rsidR="00C9653A" w:rsidRDefault="00C9653A" w:rsidP="00C9653A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регистрации запроса и документов составляет 1 рабочий день со дня их поступления.</w:t>
      </w:r>
    </w:p>
    <w:p w:rsidR="005A7F17" w:rsidRDefault="005A7F17" w:rsidP="005A7F17">
      <w:pPr>
        <w:spacing w:line="360" w:lineRule="exact"/>
      </w:pPr>
    </w:p>
    <w:p w:rsidR="005A7F17" w:rsidRDefault="005A7F17" w:rsidP="005A7F17">
      <w:pPr>
        <w:widowControl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5A7F17" w:rsidRPr="00DE6592" w:rsidRDefault="005A7F17" w:rsidP="005A7F17">
      <w:pPr>
        <w:widowControl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Pr="00C9653A" w:rsidRDefault="005A7F17" w:rsidP="00C9653A">
      <w:pPr>
        <w:pStyle w:val="af5"/>
        <w:numPr>
          <w:ilvl w:val="0"/>
          <w:numId w:val="29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9653A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поступление заявления о предоставлении муниципальной услуги с </w:t>
      </w:r>
      <w:r w:rsidRPr="00C9653A">
        <w:rPr>
          <w:rFonts w:ascii="PT Astra Serif" w:hAnsi="PT Astra Serif"/>
          <w:sz w:val="28"/>
          <w:szCs w:val="28"/>
        </w:rPr>
        <w:lastRenderedPageBreak/>
        <w:t xml:space="preserve">приложенными документами специалисту администрации, ответственному за рассмотрение заявления. 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Для дополнительного сбора информации администрация направляет по системе межведомственного электронного взаимодействия (далее – СМЭВ) запросы. 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Должностное лицо, ответственное за выполнение данной административной процедуры – специалист Отдела.</w:t>
      </w:r>
    </w:p>
    <w:p w:rsidR="005A7F17" w:rsidRPr="00DE6592" w:rsidRDefault="005A7F17" w:rsidP="005A7F17">
      <w:pPr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Критерии принятия решения: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 xml:space="preserve">Максимальный срок выполнения данного административного действия не должен превышать </w:t>
      </w:r>
      <w:r>
        <w:rPr>
          <w:rFonts w:ascii="PT Astra Serif" w:hAnsi="PT Astra Serif"/>
          <w:sz w:val="28"/>
          <w:szCs w:val="28"/>
        </w:rPr>
        <w:t>51</w:t>
      </w:r>
      <w:r w:rsidRPr="00DE6592">
        <w:rPr>
          <w:rFonts w:ascii="PT Astra Serif" w:hAnsi="PT Astra Serif"/>
          <w:sz w:val="28"/>
          <w:szCs w:val="28"/>
        </w:rPr>
        <w:t xml:space="preserve"> рабочи</w:t>
      </w:r>
      <w:r>
        <w:rPr>
          <w:rFonts w:ascii="PT Astra Serif" w:hAnsi="PT Astra Serif"/>
          <w:sz w:val="28"/>
          <w:szCs w:val="28"/>
        </w:rPr>
        <w:t>й</w:t>
      </w:r>
      <w:r w:rsidRPr="00DE6592">
        <w:rPr>
          <w:rFonts w:ascii="PT Astra Serif" w:hAnsi="PT Astra Serif"/>
          <w:sz w:val="28"/>
          <w:szCs w:val="28"/>
        </w:rPr>
        <w:t xml:space="preserve"> д</w:t>
      </w:r>
      <w:r>
        <w:rPr>
          <w:rFonts w:ascii="PT Astra Serif" w:hAnsi="PT Astra Serif"/>
          <w:sz w:val="28"/>
          <w:szCs w:val="28"/>
        </w:rPr>
        <w:t xml:space="preserve">ень </w:t>
      </w:r>
      <w:r w:rsidRPr="00DE6592">
        <w:rPr>
          <w:rFonts w:ascii="PT Astra Serif" w:hAnsi="PT Astra Serif"/>
          <w:sz w:val="28"/>
          <w:szCs w:val="28"/>
        </w:rPr>
        <w:t xml:space="preserve">со дня приема заявления. </w:t>
      </w:r>
    </w:p>
    <w:p w:rsidR="005A7F17" w:rsidRPr="00DE6592" w:rsidRDefault="005A7F17" w:rsidP="005A7F17">
      <w:pPr>
        <w:pStyle w:val="ConsPlusNormal"/>
        <w:spacing w:line="360" w:lineRule="exact"/>
        <w:ind w:firstLine="68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sz w:val="28"/>
          <w:szCs w:val="28"/>
        </w:rPr>
        <w:t>Результатом данной процедуры является сбор необходимой информации. 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5A7F17" w:rsidRPr="00DE6592" w:rsidRDefault="005A7F17" w:rsidP="005A7F17">
      <w:pPr>
        <w:pStyle w:val="aff"/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Способом фиксации результата выполнения административной процедуры при направлении межведомственных запросов является получение зарегистрированных ответов.</w:t>
      </w:r>
    </w:p>
    <w:p w:rsidR="005A7F17" w:rsidRPr="00DE6592" w:rsidRDefault="005A7F17" w:rsidP="005A7F1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:rsidR="005A7F17" w:rsidRPr="00DE6592" w:rsidRDefault="005A7F17" w:rsidP="005A7F17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5A7F17" w:rsidRPr="00DE6592" w:rsidRDefault="005A7F17" w:rsidP="00C9653A">
      <w:pPr>
        <w:pStyle w:val="-N"/>
        <w:numPr>
          <w:ilvl w:val="0"/>
          <w:numId w:val="29"/>
        </w:numPr>
        <w:spacing w:line="360" w:lineRule="exact"/>
        <w:ind w:left="0" w:firstLine="709"/>
        <w:rPr>
          <w:bCs/>
        </w:rPr>
      </w:pPr>
      <w:r w:rsidRPr="00DE6592">
        <w:rPr>
          <w:bCs/>
        </w:rPr>
        <w:t>Основания для приостановления предоставления услуги не предусмотрены.</w:t>
      </w:r>
    </w:p>
    <w:p w:rsidR="005A7F17" w:rsidRPr="00DE6592" w:rsidRDefault="005A7F17" w:rsidP="005A7F17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5A7F17" w:rsidRPr="00DE6592" w:rsidRDefault="005A7F17" w:rsidP="005A7F17">
      <w:pPr>
        <w:widowControl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(об отказе в </w:t>
      </w:r>
    </w:p>
    <w:p w:rsidR="005A7F17" w:rsidRPr="00DE6592" w:rsidRDefault="005A7F17" w:rsidP="005A7F17">
      <w:pPr>
        <w:widowControl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предоставлении) муниципальной услуги</w:t>
      </w:r>
    </w:p>
    <w:p w:rsidR="005A7F17" w:rsidRPr="00DE6592" w:rsidRDefault="005A7F17" w:rsidP="005A7F17">
      <w:pPr>
        <w:pStyle w:val="ConsPlusNormal"/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C9653A" w:rsidRPr="00C9653A" w:rsidRDefault="00C9653A" w:rsidP="00C9653A">
      <w:pPr>
        <w:pStyle w:val="af5"/>
        <w:numPr>
          <w:ilvl w:val="0"/>
          <w:numId w:val="29"/>
        </w:numPr>
        <w:tabs>
          <w:tab w:val="left" w:pos="0"/>
        </w:tabs>
        <w:suppressAutoHyphens w:val="0"/>
        <w:spacing w:after="160"/>
        <w:ind w:left="0" w:firstLine="709"/>
        <w:jc w:val="both"/>
        <w:rPr>
          <w:rFonts w:ascii="PT Astra Serif" w:hAnsi="PT Astra Serif"/>
          <w:sz w:val="28"/>
        </w:rPr>
      </w:pPr>
      <w:r w:rsidRPr="00C9653A">
        <w:rPr>
          <w:rFonts w:ascii="PT Astra Serif" w:hAnsi="PT Astra Serif"/>
          <w:sz w:val="28"/>
        </w:rPr>
        <w:t>О</w:t>
      </w:r>
      <w:r w:rsidRPr="00C9653A">
        <w:rPr>
          <w:rFonts w:ascii="PT Astra Serif" w:hAnsi="PT Astra Serif"/>
          <w:color w:val="000000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C9653A" w:rsidRDefault="00C9653A" w:rsidP="00C9653A">
      <w:pPr>
        <w:numPr>
          <w:ilvl w:val="0"/>
          <w:numId w:val="29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5A7F17" w:rsidRPr="00DE6592" w:rsidRDefault="005A7F17" w:rsidP="005A7F17">
      <w:pPr>
        <w:pStyle w:val="ConsPlusNormal"/>
        <w:spacing w:line="360" w:lineRule="exact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DE6592">
        <w:rPr>
          <w:rFonts w:ascii="PT Astra Serif" w:hAnsi="PT Astra Serif" w:cs="Times New Roman"/>
          <w:b/>
          <w:sz w:val="28"/>
          <w:szCs w:val="28"/>
        </w:rPr>
        <w:t>Предоставление результата муниципальной услуги</w:t>
      </w:r>
    </w:p>
    <w:p w:rsidR="00557209" w:rsidRDefault="00557209" w:rsidP="005A7F17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557209" w:rsidRPr="00557209" w:rsidRDefault="00557209" w:rsidP="00557209">
      <w:pPr>
        <w:pStyle w:val="af5"/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jc w:val="both"/>
        <w:rPr>
          <w:rFonts w:ascii="PT Astra Serif" w:hAnsi="PT Astra Serif"/>
          <w:sz w:val="28"/>
        </w:rPr>
      </w:pPr>
      <w:r w:rsidRPr="00557209"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557209" w:rsidRDefault="00557209" w:rsidP="00557209">
      <w:pPr>
        <w:numPr>
          <w:ilvl w:val="1"/>
          <w:numId w:val="32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557209" w:rsidRDefault="00557209" w:rsidP="00557209">
      <w:pPr>
        <w:numPr>
          <w:ilvl w:val="1"/>
          <w:numId w:val="32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Органе местного самоуправления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</w:t>
      </w:r>
      <w:r>
        <w:rPr>
          <w:rFonts w:ascii="PT Astra Serif" w:hAnsi="PT Astra Serif"/>
          <w:sz w:val="28"/>
        </w:rPr>
        <w:lastRenderedPageBreak/>
        <w:t xml:space="preserve">носителе; </w:t>
      </w:r>
    </w:p>
    <w:p w:rsidR="00557209" w:rsidRDefault="00557209" w:rsidP="00557209">
      <w:pPr>
        <w:numPr>
          <w:ilvl w:val="1"/>
          <w:numId w:val="32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557209" w:rsidRDefault="00557209" w:rsidP="00557209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557209" w:rsidRDefault="00557209" w:rsidP="00557209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8"/>
          <w:rFonts w:ascii="PT Astra Serif" w:hAnsi="PT Astra Serif"/>
          <w:sz w:val="28"/>
        </w:rPr>
        <w:t>ния (для юридических лиц).</w:t>
      </w:r>
    </w:p>
    <w:p w:rsidR="00557209" w:rsidRDefault="00557209" w:rsidP="00557209">
      <w:pPr>
        <w:numPr>
          <w:ilvl w:val="0"/>
          <w:numId w:val="29"/>
        </w:numPr>
        <w:tabs>
          <w:tab w:val="left" w:pos="1276"/>
        </w:tabs>
        <w:suppressAutoHyphens w:val="0"/>
        <w:spacing w:after="160"/>
        <w:ind w:left="0"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>
        <w:rPr>
          <w:rFonts w:ascii="PT Astra Serif" w:hAnsi="PT Astra Serif"/>
          <w:sz w:val="28"/>
        </w:rPr>
        <w:t>местного самоуправления</w:t>
      </w:r>
      <w:r>
        <w:rPr>
          <w:rStyle w:val="18"/>
          <w:rFonts w:ascii="PT Astra Serif" w:hAnsi="PT Astra Serif"/>
          <w:sz w:val="28"/>
        </w:rPr>
        <w:t xml:space="preserve">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18"/>
          <w:rFonts w:ascii="PT Astra Serif" w:hAnsi="PT Astra Serif"/>
          <w:sz w:val="28"/>
        </w:rPr>
        <w:t xml:space="preserve"> «Интернет».</w:t>
      </w:r>
    </w:p>
    <w:p w:rsidR="005A7F17" w:rsidRDefault="005A7F17" w:rsidP="005A7F17">
      <w:pPr>
        <w:spacing w:line="360" w:lineRule="exact"/>
      </w:pPr>
    </w:p>
    <w:p w:rsidR="005A7F17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DE6592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:rsidR="005A7F17" w:rsidRPr="00DE6592" w:rsidRDefault="005A7F17" w:rsidP="005A7F17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spacing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r w:rsidRPr="00DE6592"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:rsidR="005A7F17" w:rsidRPr="00DE6592" w:rsidRDefault="005A7F17" w:rsidP="005A7F17">
      <w:pPr>
        <w:spacing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A7F17" w:rsidRDefault="005A7F17" w:rsidP="005A7F17">
      <w:pPr>
        <w:pStyle w:val="afd"/>
        <w:spacing w:before="0" w:after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E6592">
        <w:rPr>
          <w:rFonts w:ascii="PT Astra Serif" w:hAnsi="PT Astra Serif"/>
          <w:b/>
          <w:color w:val="000000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5A7F17" w:rsidRPr="00DE6592" w:rsidRDefault="005A7F17" w:rsidP="005A7F17">
      <w:pPr>
        <w:pStyle w:val="afd"/>
        <w:spacing w:before="0" w:after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A7F17" w:rsidRPr="00DE6592" w:rsidRDefault="005A7F17" w:rsidP="005A7F1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путем размещения уведомлений в личном кабинете заявителя на Едином портале, Портале государственных и муниципальных услуг, а также в Администрации, многофункциональном центре при обращении заявителя лично, по телефону, посредством электронной почты.</w:t>
      </w:r>
    </w:p>
    <w:p w:rsidR="005A7F17" w:rsidRDefault="005A7F17" w:rsidP="005A7F17"/>
    <w:p w:rsidR="005A7F17" w:rsidRPr="00DE6592" w:rsidRDefault="005A7F17" w:rsidP="005A7F17">
      <w:pPr>
        <w:pStyle w:val="afd"/>
        <w:pageBreakBefore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lastRenderedPageBreak/>
        <w:tab/>
        <w:t xml:space="preserve">Приложение № 1 </w:t>
      </w:r>
    </w:p>
    <w:p w:rsidR="005A7F17" w:rsidRPr="00DE6592" w:rsidRDefault="005A7F17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DE6592">
        <w:rPr>
          <w:rFonts w:ascii="PT Astra Serif" w:hAnsi="PT Astra Serif"/>
          <w:sz w:val="28"/>
          <w:szCs w:val="28"/>
        </w:rPr>
        <w:tab/>
      </w:r>
      <w:r w:rsidRPr="00DE6592">
        <w:rPr>
          <w:rFonts w:ascii="PT Astra Serif" w:hAnsi="PT Astra Serif"/>
          <w:sz w:val="28"/>
          <w:szCs w:val="28"/>
        </w:rPr>
        <w:tab/>
      </w:r>
      <w:r w:rsidRPr="00DE6592">
        <w:rPr>
          <w:rFonts w:ascii="PT Astra Serif" w:hAnsi="PT Astra Serif"/>
          <w:sz w:val="28"/>
          <w:szCs w:val="28"/>
        </w:rPr>
        <w:tab/>
      </w:r>
      <w:r w:rsidRPr="00DE6592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5A7F17" w:rsidRPr="00DE6592" w:rsidRDefault="005A7F17" w:rsidP="005A7F17">
      <w:pPr>
        <w:pStyle w:val="afd"/>
        <w:spacing w:before="0" w:after="0" w:line="360" w:lineRule="exact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5A7F17" w:rsidRPr="00DE6592" w:rsidRDefault="005A7F17" w:rsidP="005A7F17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DE6592">
        <w:rPr>
          <w:rFonts w:ascii="PT Astra Serif" w:hAnsi="PT Astra Serif"/>
          <w:b/>
          <w:color w:val="000000"/>
          <w:sz w:val="28"/>
          <w:szCs w:val="28"/>
        </w:rPr>
        <w:t xml:space="preserve">Перечень условных обозначений и сокращений </w:t>
      </w:r>
    </w:p>
    <w:p w:rsidR="005A7F17" w:rsidRPr="00DE6592" w:rsidRDefault="005A7F17" w:rsidP="005A7F17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</w:p>
    <w:p w:rsidR="00557209" w:rsidRDefault="00557209" w:rsidP="00557209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557209" w:rsidRDefault="00557209" w:rsidP="00557209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57209" w:rsidRDefault="00557209" w:rsidP="00557209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</w:t>
      </w:r>
      <w:r>
        <w:rPr>
          <w:rStyle w:val="18"/>
          <w:rFonts w:ascii="PT Astra Serif" w:hAnsi="PT Astra Serif"/>
          <w:sz w:val="28"/>
        </w:rPr>
        <w:t>ниципальных услуг (функций)»;</w:t>
      </w:r>
    </w:p>
    <w:p w:rsidR="00557209" w:rsidRDefault="00557209" w:rsidP="00557209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Услуга — муниципальная услуга «Подготовка и утверждение документации по планировке территории»;</w:t>
      </w:r>
    </w:p>
    <w:p w:rsidR="00557209" w:rsidRDefault="00557209" w:rsidP="00557209">
      <w:pPr>
        <w:widowControl w:val="0"/>
        <w:ind w:firstLine="709"/>
        <w:jc w:val="both"/>
      </w:pPr>
      <w:r>
        <w:rPr>
          <w:rStyle w:val="18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«Подготовка и утверждение документации по планировке территории»;</w:t>
      </w:r>
    </w:p>
    <w:p w:rsidR="00557209" w:rsidRDefault="00557209" w:rsidP="00557209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категории (признаки) заявителей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557209" w:rsidRDefault="00557209" w:rsidP="00557209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color w:val="000000"/>
          <w:sz w:val="28"/>
        </w:rPr>
        <w:t>—администрация муниципального образования Богородицкий район</w:t>
      </w:r>
      <w:r>
        <w:rPr>
          <w:rFonts w:ascii="PT Astra Serif" w:hAnsi="PT Astra Serif"/>
          <w:sz w:val="28"/>
        </w:rPr>
        <w:t>;</w:t>
      </w:r>
    </w:p>
    <w:p w:rsidR="00557209" w:rsidRDefault="00557209" w:rsidP="0055720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ГрК РФ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557209" w:rsidRDefault="00557209" w:rsidP="00557209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557209" w:rsidRDefault="00557209" w:rsidP="00557209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услуги.</w:t>
      </w:r>
    </w:p>
    <w:p w:rsidR="005A7F17" w:rsidRDefault="005A7F17" w:rsidP="00AE75C8">
      <w:pPr>
        <w:pStyle w:val="afd"/>
        <w:pageBreakBefore/>
        <w:spacing w:before="0"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:rsidR="005A7F17" w:rsidRDefault="005A7F17" w:rsidP="00AE75C8">
      <w:pPr>
        <w:pStyle w:val="afd"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5A7F17" w:rsidRDefault="005A7F17" w:rsidP="005A7F17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Идентификатор категорий (признаков) заявителя</w:t>
      </w:r>
    </w:p>
    <w:p w:rsidR="00557209" w:rsidRDefault="00557209" w:rsidP="0055720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57209" w:rsidRDefault="00557209" w:rsidP="00557209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557209" w:rsidRDefault="00557209" w:rsidP="00557209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9660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823"/>
        <w:gridCol w:w="5550"/>
        <w:gridCol w:w="1701"/>
        <w:gridCol w:w="28"/>
      </w:tblGrid>
      <w:tr w:rsidR="00557209" w:rsidTr="00480645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 xml:space="preserve">№ </w:t>
            </w:r>
          </w:p>
          <w:p w:rsidR="00557209" w:rsidRDefault="00557209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 xml:space="preserve">Признак заявителя 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 xml:space="preserve">Значения признака заявителя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 xml:space="preserve">Идентификаторы категорий (признаков)  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/>
        </w:tc>
      </w:tr>
      <w:tr w:rsidR="00557209" w:rsidTr="00480645">
        <w:trPr>
          <w:gridAfter w:val="1"/>
          <w:wAfter w:w="28" w:type="dxa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7209" w:rsidRDefault="00557209" w:rsidP="00BD0DEC">
            <w:pPr>
              <w:jc w:val="center"/>
            </w:pPr>
          </w:p>
          <w:p w:rsidR="00557209" w:rsidRDefault="00557209" w:rsidP="00BD0DEC">
            <w:pPr>
              <w:jc w:val="center"/>
            </w:pPr>
            <w:r>
              <w:rPr>
                <w:rFonts w:ascii="PT Astra Serif" w:hAnsi="PT Astra Serif"/>
                <w:color w:val="000000"/>
              </w:rPr>
              <w:t xml:space="preserve">Результат Услуги «Подготовка и утверждение документации по планировке территории» </w:t>
            </w:r>
          </w:p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</w:p>
        </w:tc>
      </w:tr>
      <w:tr w:rsidR="00557209" w:rsidTr="00480645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Категория заявителя 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Физическое лицо</w:t>
            </w: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/>
        </w:tc>
      </w:tr>
      <w:tr w:rsidR="00557209" w:rsidTr="00480645">
        <w:trPr>
          <w:trHeight w:val="690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Категория заявителя 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  <w:color w:val="000000"/>
              </w:rPr>
              <w:t>Юридическое лицо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/>
          <w:p w:rsidR="00557209" w:rsidRDefault="00557209" w:rsidP="00BD0DEC"/>
          <w:p w:rsidR="00557209" w:rsidRDefault="00557209" w:rsidP="00BD0DEC"/>
          <w:p w:rsidR="00557209" w:rsidRDefault="00557209" w:rsidP="00BD0DEC"/>
          <w:p w:rsidR="00557209" w:rsidRDefault="00557209" w:rsidP="00BD0DEC"/>
          <w:p w:rsidR="00557209" w:rsidRDefault="00557209" w:rsidP="00BD0DEC"/>
        </w:tc>
      </w:tr>
      <w:tr w:rsidR="00557209" w:rsidTr="00480645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 Категория заявителя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  <w:color w:val="000000"/>
              </w:rPr>
              <w:t>Уполномоченный представитель</w:t>
            </w:r>
          </w:p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557209" w:rsidRDefault="00557209" w:rsidP="00BD0DEC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57209" w:rsidRDefault="00557209" w:rsidP="00BD0DEC"/>
        </w:tc>
      </w:tr>
    </w:tbl>
    <w:p w:rsidR="005A7F17" w:rsidRDefault="005A7F17" w:rsidP="005A7F17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</w:p>
    <w:p w:rsidR="005A7F17" w:rsidRDefault="005A7F17" w:rsidP="00AE75C8">
      <w:pPr>
        <w:pStyle w:val="afd"/>
        <w:pageBreakBefore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5A7F17" w:rsidRDefault="005A7F17" w:rsidP="00AE75C8">
      <w:pPr>
        <w:pStyle w:val="afd"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AE75C8" w:rsidRDefault="00AE75C8" w:rsidP="00AE75C8">
      <w:pPr>
        <w:pStyle w:val="afd"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A7F17" w:rsidRDefault="005A7F17" w:rsidP="005A7F17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2127"/>
        <w:gridCol w:w="2268"/>
        <w:gridCol w:w="2692"/>
        <w:gridCol w:w="1985"/>
      </w:tblGrid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государственной услуги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для принятия решения о подготовке документации по планировке территории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</w:pPr>
            <w:r>
              <w:rPr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 xml:space="preserve">заявление </w:t>
            </w:r>
            <w:r>
              <w:rPr>
                <w:rFonts w:ascii="PT Astra Serif" w:hAnsi="PT Astra Serif"/>
                <w:color w:val="000000"/>
                <w:sz w:val="20"/>
              </w:rPr>
              <w:t>о подготовке документации по планировке территории</w:t>
            </w:r>
          </w:p>
          <w:p w:rsidR="00557209" w:rsidRDefault="00557209" w:rsidP="00BD0DEC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интерактивная форма;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-оригинал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/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</w:pPr>
            <w:r>
              <w:rPr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557209" w:rsidRDefault="00557209" w:rsidP="00BD0DEC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>авторизация заявителя с использованием личного кабинета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  <w:p w:rsidR="00557209" w:rsidRDefault="00557209" w:rsidP="00BD0D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/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557209" w:rsidRDefault="00557209" w:rsidP="00BD0DEC">
            <w:pPr>
              <w:keepLines/>
              <w:spacing w:line="280" w:lineRule="exact"/>
              <w:rPr>
                <w:rFonts w:ascii="PT Astra Serif" w:hAnsi="PT Astra Serif"/>
              </w:rPr>
            </w:pPr>
          </w:p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доверенность, </w:t>
            </w:r>
            <w:r>
              <w:rPr>
                <w:color w:val="000000"/>
              </w:rPr>
              <w:t>подписанная усиленной квалифицированной электронной подписью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pPr>
              <w:keepLines/>
              <w:widowControl w:val="0"/>
            </w:pPr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557209" w:rsidTr="00BD0DEC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проект задания на разработку документации по планировке территории в соответствии с пунктом 7 постановления Правительства РФ от 02.02.2024 № 112</w:t>
            </w:r>
          </w:p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Единый портал – скан-образ </w:t>
            </w:r>
            <w:r>
              <w:rPr>
                <w:color w:val="000000"/>
                <w:sz w:val="20"/>
              </w:rPr>
              <w:t>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или копия документа;</w:t>
            </w:r>
          </w:p>
          <w:p w:rsidR="00557209" w:rsidRDefault="00557209" w:rsidP="00BD0DEC">
            <w:pPr>
              <w:keepLines/>
              <w:widowControl w:val="0"/>
            </w:pPr>
            <w:r>
              <w:rPr>
                <w:color w:val="000000"/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  <w:shd w:val="clear" w:color="auto" w:fill="FFD821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 xml:space="preserve">проект задания на выполнение </w:t>
            </w: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Единый портал – скан-образ </w:t>
            </w:r>
            <w:r>
              <w:rPr>
                <w:color w:val="000000"/>
                <w:sz w:val="20"/>
              </w:rPr>
              <w:t>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lastRenderedPageBreak/>
              <w:t>МФЦ – оригинал или копия документа;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предоставляется в случае, если </w:t>
            </w: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необходимость выполнения инженерных изысканий предусмотрена постановлением Правительства Российской Федерации от 31 марта 2017 № 402 </w:t>
            </w: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Документы, необходимые для 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принятия решения о подготовке документации по планировке территории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вправе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по собственной инициативе,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</w:pPr>
          </w:p>
        </w:tc>
      </w:tr>
      <w:tr w:rsidR="00557209" w:rsidTr="00BD0DEC">
        <w:trPr>
          <w:trHeight w:val="1064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для принятия решения об утверждении документации по планировке территории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 xml:space="preserve">заявление </w:t>
            </w:r>
            <w:r>
              <w:rPr>
                <w:rFonts w:ascii="PT Astra Serif" w:hAnsi="PT Astra Serif"/>
                <w:color w:val="000000"/>
                <w:sz w:val="20"/>
              </w:rPr>
              <w:t>об утверждении документации по планировке территории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интерактивная форма;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557209" w:rsidRDefault="00557209" w:rsidP="00BD0DEC"/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>авторизация заявителя с использованием личного кабинета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доверенность, </w:t>
            </w:r>
            <w:r>
              <w:rPr>
                <w:color w:val="000000"/>
              </w:rPr>
              <w:t>подписанная усиленной квалифицированной электронной подписью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pPr>
              <w:keepLines/>
              <w:widowControl w:val="0"/>
            </w:pPr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документация по планировке территории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pPr>
              <w:keepLines/>
              <w:widowControl w:val="0"/>
            </w:pPr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на бумажном носителе в сброшюрованном, заверенном и прошитом виде в 2 экземплярах или в форме электронного документа в формате, позволяющем осуществить ее размещение в ГИСОГД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pPr>
              <w:keepLines/>
              <w:widowControl w:val="0"/>
            </w:pPr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предоставляется в случае если необходимость выполнения инженерных изысканий предусмотрена Правилами выполнения инженерных изысканий</w:t>
            </w: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решение о подготовке документации по планировке территории лица, указанного в части 1.1 статьи 45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  <w:r>
              <w:rPr>
                <w:color w:val="000000"/>
                <w:sz w:val="20"/>
              </w:rPr>
              <w:t xml:space="preserve"> с приложением задания на разработку документации по планировке территории</w:t>
            </w: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предоставляется в случае если документация по планировке территории подготовлена на основании решения лица, указанного в части 1.1 статьи 45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уведомление о результатах согласования согласующих органов, владельцев автомобильных дорог и (или) предусмотренные пунктом 25 постановления Правительства РФ от 02.02.2024 № 112 заявление о неполучении в установленный срок </w:t>
            </w:r>
            <w:r>
              <w:rPr>
                <w:color w:val="000000"/>
                <w:sz w:val="20"/>
              </w:rPr>
              <w:lastRenderedPageBreak/>
              <w:t>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совещания, указанный в пункте 22 постановления Правительства РФ от 02.02.2024 № 112</w:t>
            </w:r>
          </w:p>
          <w:p w:rsidR="00557209" w:rsidRDefault="00557209" w:rsidP="00BD0DEC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lastRenderedPageBreak/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r>
              <w:rPr>
                <w:color w:val="000000"/>
                <w:sz w:val="20"/>
              </w:rPr>
              <w:t>предоставляется в случае если согласование документации по планировке территории является обязательным в соответствии с законодательством Российской Федерации</w:t>
            </w:r>
          </w:p>
          <w:p w:rsidR="00557209" w:rsidRDefault="00557209" w:rsidP="00BD0DEC"/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Документы, необходимые для 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принятия решения о подготовке документации по планировке территории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заявитель вправе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по собственной инициативе,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 принятия решения о внесении изменений в документацию по планировке территории,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заявление о внесении изменений в документацию по планировке территории</w:t>
            </w:r>
          </w:p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интерактивная форма;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оригинал;</w:t>
            </w:r>
          </w:p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-оригинал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557209" w:rsidRDefault="00557209" w:rsidP="00BD0DEC"/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>авторизация заявителя с использованием личного кабинета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557209" w:rsidRDefault="00557209" w:rsidP="00BD0DEC">
            <w:pPr>
              <w:keepLines/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 xml:space="preserve">Единый портал – доверенность, </w:t>
            </w:r>
            <w:r>
              <w:rPr>
                <w:color w:val="000000"/>
              </w:rPr>
              <w:t>подписанная усиленной квалифицированной электронной подписью</w:t>
            </w:r>
            <w:r>
              <w:rPr>
                <w:color w:val="000000"/>
                <w:sz w:val="20"/>
              </w:rPr>
              <w:t>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копия документа;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/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 xml:space="preserve">основная часть проекта планировки территории, в которую вносятся изменения, и (или) </w:t>
            </w: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</w:t>
            </w:r>
          </w:p>
          <w:p w:rsidR="00557209" w:rsidRDefault="00557209" w:rsidP="00BD0DEC">
            <w:pPr>
              <w:spacing w:line="288" w:lineRule="atLeast"/>
              <w:jc w:val="both"/>
            </w:pPr>
          </w:p>
          <w:p w:rsidR="00557209" w:rsidRDefault="00557209" w:rsidP="00BD0DEC">
            <w:pPr>
              <w:spacing w:line="288" w:lineRule="atLeast"/>
              <w:jc w:val="both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lastRenderedPageBreak/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 xml:space="preserve">Почтовое отправление - </w:t>
            </w:r>
            <w:r>
              <w:rPr>
                <w:color w:val="000000"/>
                <w:sz w:val="20"/>
              </w:rPr>
              <w:lastRenderedPageBreak/>
              <w:t>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материалы и результаты инженерных изысканий, используемые для подготовки изменений в документацию по планировке территории</w:t>
            </w:r>
          </w:p>
          <w:p w:rsidR="00557209" w:rsidRDefault="00557209" w:rsidP="00BD0DEC">
            <w:pPr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 случае если необходимость выполнения инженерных изысканий предусмотрена Правилами выполнения инженерных изысканий, установленных постановлением Правительства РФ от 31.03.2017 № 402</w:t>
            </w:r>
          </w:p>
          <w:p w:rsidR="00557209" w:rsidRDefault="00557209" w:rsidP="00BD0DEC"/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 xml:space="preserve">уведомление о результатах согласования и (или) в случае наличия протокол согласительного совещания, указанный в пункте 22 постановления Правительства РФ от 02.02.2024 № 112  или, предусмотренные пунктом 40 постановления Правительства РФ от 02.02.2024 № 112,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</w:t>
            </w: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согласующим органам, владельцам автомобильных дорог</w:t>
            </w:r>
          </w:p>
          <w:p w:rsidR="00557209" w:rsidRDefault="00557209" w:rsidP="00BD0DEC"/>
          <w:p w:rsidR="00557209" w:rsidRDefault="00557209" w:rsidP="00BD0DEC">
            <w:pPr>
              <w:rPr>
                <w:rFonts w:ascii="PT Astra Serif" w:hAnsi="PT Astra Seri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color w:val="000000"/>
                <w:sz w:val="20"/>
              </w:rPr>
              <w:lastRenderedPageBreak/>
              <w:t>Единый портал – скан-образ документа;</w:t>
            </w:r>
          </w:p>
          <w:p w:rsidR="00557209" w:rsidRDefault="00557209" w:rsidP="00BD0DEC">
            <w:r>
              <w:rPr>
                <w:color w:val="000000"/>
                <w:sz w:val="20"/>
              </w:rPr>
              <w:t>МФЦ – оригинал документа;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color w:val="000000"/>
                <w:sz w:val="20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209" w:rsidRDefault="00557209" w:rsidP="00BD0DEC">
            <w:r>
              <w:rPr>
                <w:rFonts w:ascii="PT Astra Serif" w:hAnsi="PT Astra Serif"/>
                <w:color w:val="000000"/>
                <w:sz w:val="20"/>
              </w:rPr>
              <w:t>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</w:t>
            </w:r>
          </w:p>
          <w:p w:rsidR="00557209" w:rsidRDefault="00557209" w:rsidP="00BD0DEC">
            <w:pPr>
              <w:keepLines/>
              <w:widowControl w:val="0"/>
              <w:rPr>
                <w:rFonts w:ascii="PT Astra Serif" w:hAnsi="PT Astra Serif"/>
              </w:rPr>
            </w:pPr>
          </w:p>
        </w:tc>
      </w:tr>
      <w:tr w:rsidR="00557209" w:rsidTr="00BD0DEC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7209" w:rsidRDefault="00557209" w:rsidP="00BD0DEC">
            <w:pPr>
              <w:spacing w:after="160"/>
              <w:contextualSpacing/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 xml:space="preserve">Документы, необходимые для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 принятия решения о внесении изменений в документацию по планировке территории</w:t>
            </w:r>
            <w:r>
              <w:rPr>
                <w:rFonts w:ascii="PT Astra Serif" w:hAnsi="PT Astra Serif"/>
                <w:color w:val="000000"/>
                <w:sz w:val="20"/>
              </w:rPr>
              <w:t>, которые заявитель вправе представить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 xml:space="preserve"> по собственной инициативе</w:t>
            </w:r>
            <w:r>
              <w:rPr>
                <w:rFonts w:ascii="PT Astra Serif" w:hAnsi="PT Astra Serif"/>
                <w:color w:val="000000"/>
                <w:sz w:val="20"/>
              </w:rPr>
              <w:t>, законодательными или иными нормативными правовыми актами Российской Федерации не предусмотрены.</w:t>
            </w:r>
          </w:p>
        </w:tc>
      </w:tr>
    </w:tbl>
    <w:p w:rsidR="00557209" w:rsidRDefault="00557209" w:rsidP="005A7F17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5A7F17" w:rsidRDefault="005A7F17" w:rsidP="00AE75C8">
      <w:pPr>
        <w:pStyle w:val="afd"/>
        <w:pageBreakBefore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4 </w:t>
      </w:r>
    </w:p>
    <w:p w:rsidR="005A7F17" w:rsidRDefault="005A7F17" w:rsidP="00AE75C8">
      <w:pPr>
        <w:pStyle w:val="afd"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5A7F17" w:rsidRDefault="005A7F17" w:rsidP="005A7F17">
      <w:pPr>
        <w:keepNext/>
        <w:keepLines/>
        <w:spacing w:before="120" w:after="120"/>
        <w:jc w:val="both"/>
        <w:outlineLvl w:val="1"/>
        <w:rPr>
          <w:rFonts w:ascii="PT Astra Serif" w:hAnsi="PT Astra Serif"/>
          <w:sz w:val="28"/>
          <w:szCs w:val="28"/>
        </w:rPr>
      </w:pPr>
    </w:p>
    <w:p w:rsidR="00641EB7" w:rsidRDefault="00641EB7" w:rsidP="00641EB7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641EB7" w:rsidRDefault="00641EB7" w:rsidP="00641EB7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641EB7" w:rsidRDefault="00641EB7" w:rsidP="00641EB7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41EB7" w:rsidRDefault="00641EB7" w:rsidP="00641EB7">
      <w:pPr>
        <w:widowControl w:val="0"/>
        <w:jc w:val="both"/>
        <w:rPr>
          <w:rFonts w:ascii="PT Astra Serif" w:hAnsi="PT Astra Serif"/>
        </w:rPr>
      </w:pPr>
    </w:p>
    <w:p w:rsidR="00641EB7" w:rsidRDefault="00641EB7" w:rsidP="00641EB7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641EB7" w:rsidRDefault="00641EB7" w:rsidP="00641EB7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7113"/>
        <w:gridCol w:w="2202"/>
      </w:tblGrid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№</w:t>
            </w:r>
          </w:p>
          <w:p w:rsidR="00641EB7" w:rsidRDefault="00641EB7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п/п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41EB7" w:rsidRDefault="00641EB7" w:rsidP="00BD0DE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</w:rPr>
              <w:t>Идентификатор категорий (признаков) заявителей</w:t>
            </w: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  <w:color w:val="000000"/>
              </w:rPr>
              <w:t>в приеме заявления и документов</w:t>
            </w:r>
            <w:r>
              <w:rPr>
                <w:rFonts w:ascii="PT Astra Serif" w:hAnsi="PT Astra Serif"/>
                <w:color w:val="000000"/>
              </w:rPr>
              <w:t>, необходимых для предоставления Услуги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Запрос о предоставлении Услуги подан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Основания для </w:t>
            </w:r>
            <w:r>
              <w:rPr>
                <w:rFonts w:ascii="PT Astra Serif" w:hAnsi="PT Astra Serif"/>
                <w:b/>
                <w:color w:val="000000"/>
              </w:rPr>
              <w:t>приостановления</w:t>
            </w:r>
            <w:r>
              <w:rPr>
                <w:rFonts w:ascii="PT Astra Serif" w:hAnsi="PT Astra Serif"/>
                <w:color w:val="000000"/>
              </w:rPr>
              <w:t xml:space="preserve"> предоставления Услуги законодательством Российской Федерации не предусмотрены.</w:t>
            </w: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rPr>
                <w:rFonts w:ascii="PT Astra Serif" w:hAnsi="PT Astra Serif"/>
                <w:sz w:val="28"/>
              </w:rPr>
            </w:pP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both"/>
              <w:rPr>
                <w:b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  <w:color w:val="000000"/>
              </w:rPr>
              <w:t xml:space="preserve"> в принятии  решения о подготовке документации по планировке территории </w:t>
            </w:r>
          </w:p>
          <w:p w:rsidR="00641EB7" w:rsidRDefault="00641EB7" w:rsidP="00BD0DEC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rPr>
          <w:trHeight w:val="2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6.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7.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      </w:r>
          </w:p>
          <w:p w:rsidR="00641EB7" w:rsidRDefault="00641EB7" w:rsidP="00BD0DE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-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:rsidR="00641EB7" w:rsidRDefault="00641EB7" w:rsidP="00BD0DE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- 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 w:rsidR="00641EB7" w:rsidTr="00BD0DEC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1EB7" w:rsidRDefault="00641EB7" w:rsidP="00BD0DE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  <w:color w:val="000000"/>
              </w:rPr>
              <w:t xml:space="preserve"> в принятии решения об утверждении документации по планировке территории</w:t>
            </w:r>
          </w:p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</w:p>
        </w:tc>
      </w:tr>
      <w:tr w:rsidR="00641EB7" w:rsidTr="00BD0DE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документация по планировке территории не соответствует требованиям, установленным частью 10 статьи 45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 - В</w:t>
            </w:r>
          </w:p>
        </w:tc>
      </w:tr>
      <w:tr w:rsidR="00641EB7" w:rsidTr="00BD0DEC">
        <w:trPr>
          <w:trHeight w:val="450"/>
        </w:trPr>
        <w:tc>
          <w:tcPr>
            <w:tcW w:w="99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  <w:color w:val="000000"/>
              </w:rPr>
              <w:t xml:space="preserve"> во внесении изменений в документацию по планировке территории</w:t>
            </w:r>
          </w:p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</w:p>
        </w:tc>
      </w:tr>
      <w:tr w:rsidR="00641EB7" w:rsidTr="00BD0DEC">
        <w:trPr>
          <w:trHeight w:val="276"/>
        </w:trPr>
        <w:tc>
          <w:tcPr>
            <w:tcW w:w="99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/>
        </w:tc>
      </w:tr>
      <w:tr w:rsidR="00641EB7" w:rsidTr="00BD0DEC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несоответствие заявления о внесении изменений и прилагаемых к нему материалов положениям пунктов 38 и 39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 - В</w:t>
            </w:r>
          </w:p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</w:p>
        </w:tc>
      </w:tr>
      <w:tr w:rsidR="00641EB7" w:rsidTr="00BD0DEC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несоответствие изменений в документации по планировке территории требованиям, указанным в части 10 статьи 45 </w:t>
            </w:r>
            <w:r>
              <w:rPr>
                <w:rFonts w:ascii="PT Astra Serif" w:hAnsi="PT Astra Serif"/>
                <w:color w:val="000000"/>
                <w:sz w:val="20"/>
              </w:rPr>
              <w:t>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 - В</w:t>
            </w:r>
          </w:p>
          <w:p w:rsidR="00641EB7" w:rsidRDefault="00641EB7" w:rsidP="00BD0DE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A7F17" w:rsidRDefault="005A7F1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</w:p>
    <w:p w:rsidR="00641EB7" w:rsidRDefault="00641EB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</w:p>
    <w:p w:rsidR="00641EB7" w:rsidRDefault="00641EB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</w:p>
    <w:p w:rsidR="00641EB7" w:rsidRDefault="00641EB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  <w:r w:rsidRPr="007D39A6">
        <w:rPr>
          <w:rFonts w:ascii="PT Astra Serif" w:hAnsi="PT Astra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A7F17" w:rsidRDefault="005A7F17" w:rsidP="005A7F17">
      <w:pPr>
        <w:pStyle w:val="afd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</w:p>
    <w:p w:rsidR="005A7F17" w:rsidRDefault="005A7F17" w:rsidP="005A7F17">
      <w:pPr>
        <w:jc w:val="center"/>
        <w:outlineLvl w:val="2"/>
        <w:rPr>
          <w:rFonts w:ascii="PT Astra Serif" w:eastAsiaTheme="majorEastAsia" w:hAnsi="PT Astra Serif"/>
          <w:bCs/>
        </w:rPr>
      </w:pPr>
      <w:r w:rsidRPr="00547DB7">
        <w:rPr>
          <w:rFonts w:ascii="PT Astra Serif" w:hAnsi="PT Astra Serif"/>
          <w:sz w:val="28"/>
          <w:szCs w:val="28"/>
        </w:rPr>
        <w:t xml:space="preserve">Основания для отказа в приеме </w:t>
      </w:r>
      <w:r>
        <w:rPr>
          <w:rFonts w:ascii="PT Astra Serif" w:hAnsi="PT Astra Serif"/>
          <w:sz w:val="28"/>
          <w:szCs w:val="28"/>
        </w:rPr>
        <w:t xml:space="preserve">заявления </w:t>
      </w:r>
      <w:r w:rsidRPr="00547DB7">
        <w:rPr>
          <w:rFonts w:ascii="PT Astra Serif" w:hAnsi="PT Astra Serif"/>
          <w:sz w:val="28"/>
          <w:szCs w:val="28"/>
        </w:rPr>
        <w:t>и документов, необходимых для предоставления муниципальной услуги, отсутствуют</w:t>
      </w:r>
    </w:p>
    <w:p w:rsidR="005A7F17" w:rsidRDefault="005A7F17" w:rsidP="00AE75C8">
      <w:pPr>
        <w:pStyle w:val="afd"/>
        <w:pageBreakBefore/>
        <w:spacing w:before="0"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5 </w:t>
      </w:r>
    </w:p>
    <w:p w:rsidR="005A7F17" w:rsidRDefault="005A7F17" w:rsidP="00AE75C8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:rsidR="005A7F17" w:rsidRDefault="005A7F17" w:rsidP="005A7F17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p w:rsidR="00641EB7" w:rsidRDefault="00641EB7" w:rsidP="005A7F17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8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46"/>
        <w:gridCol w:w="3119"/>
        <w:gridCol w:w="3969"/>
      </w:tblGrid>
      <w:tr w:rsidR="00641EB7" w:rsidTr="00641EB7">
        <w:trPr>
          <w:trHeight w:val="8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B7" w:rsidRDefault="00641EB7" w:rsidP="005A7F1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B7" w:rsidRDefault="00641EB7" w:rsidP="005A7F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Идентификатор заявителя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Наименование заявления</w:t>
            </w:r>
          </w:p>
          <w:p w:rsidR="00641EB7" w:rsidRDefault="00641EB7" w:rsidP="005A7F1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Форма заявления</w:t>
            </w:r>
          </w:p>
          <w:p w:rsidR="00641EB7" w:rsidRDefault="00641EB7" w:rsidP="005A7F17">
            <w:pPr>
              <w:jc w:val="center"/>
              <w:rPr>
                <w:b/>
                <w:lang w:eastAsia="en-US"/>
              </w:rPr>
            </w:pPr>
          </w:p>
          <w:p w:rsidR="00641EB7" w:rsidRDefault="00641EB7" w:rsidP="005A7F17">
            <w:pPr>
              <w:jc w:val="center"/>
              <w:rPr>
                <w:b/>
                <w:lang w:eastAsia="en-US"/>
              </w:rPr>
            </w:pPr>
          </w:p>
        </w:tc>
      </w:tr>
      <w:tr w:rsidR="00641EB7" w:rsidTr="00641EB7">
        <w:trPr>
          <w:trHeight w:val="2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pStyle w:val="af5"/>
              <w:numPr>
                <w:ilvl w:val="0"/>
                <w:numId w:val="12"/>
              </w:numPr>
              <w:suppressAutoHyphens w:val="0"/>
              <w:spacing w:line="276" w:lineRule="auto"/>
              <w:ind w:right="-536" w:hanging="752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641E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А-В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Pr="00641EB7" w:rsidRDefault="00641EB7" w:rsidP="00641EB7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  <w:r w:rsidRPr="00641EB7"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  <w:t xml:space="preserve">Заявление о принятии решения о подготовке документации по планировке территории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B7" w:rsidRDefault="00641EB7" w:rsidP="005A7F1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форме, приведенной в Приложении № 6 к настоящему Административному регламенту</w:t>
            </w:r>
          </w:p>
        </w:tc>
      </w:tr>
      <w:tr w:rsidR="00641EB7" w:rsidTr="00641EB7">
        <w:trPr>
          <w:trHeight w:val="17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pStyle w:val="af5"/>
              <w:numPr>
                <w:ilvl w:val="0"/>
                <w:numId w:val="12"/>
              </w:numPr>
              <w:suppressAutoHyphens w:val="0"/>
              <w:spacing w:line="276" w:lineRule="auto"/>
              <w:ind w:right="-536" w:hanging="752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641EB7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А-В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Pr="00641EB7" w:rsidRDefault="00641EB7" w:rsidP="00641EB7">
            <w:pPr>
              <w:widowControl w:val="0"/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  <w:t xml:space="preserve">Заявление </w:t>
            </w:r>
            <w:r w:rsidRPr="00641EB7"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  <w:t>о принятии решения о внесении изменений в документацию по планировке территории</w:t>
            </w:r>
          </w:p>
          <w:p w:rsidR="00641EB7" w:rsidRDefault="00641EB7" w:rsidP="00641EB7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B7" w:rsidRDefault="00641EB7" w:rsidP="005A7F1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форме, приведенной в Приложении № 7 к настоящему Административному регламенту</w:t>
            </w:r>
          </w:p>
        </w:tc>
      </w:tr>
      <w:tr w:rsidR="00641EB7" w:rsidTr="00641EB7">
        <w:trPr>
          <w:trHeight w:val="16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pStyle w:val="af5"/>
              <w:numPr>
                <w:ilvl w:val="0"/>
                <w:numId w:val="12"/>
              </w:numPr>
              <w:suppressAutoHyphens w:val="0"/>
              <w:spacing w:line="276" w:lineRule="auto"/>
              <w:ind w:right="-536" w:hanging="752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641E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А-В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rFonts w:ascii="PT Astra Serif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EB7" w:rsidRDefault="00641EB7" w:rsidP="005A7F1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По форме, приведенной в Приложении № 8 к настоящему Административному регламенту </w:t>
            </w:r>
          </w:p>
        </w:tc>
      </w:tr>
      <w:tr w:rsidR="00641EB7" w:rsidTr="00641EB7">
        <w:trPr>
          <w:trHeight w:val="16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pStyle w:val="af5"/>
              <w:numPr>
                <w:ilvl w:val="0"/>
                <w:numId w:val="12"/>
              </w:numPr>
              <w:suppressAutoHyphens w:val="0"/>
              <w:spacing w:line="276" w:lineRule="auto"/>
              <w:ind w:right="-536" w:hanging="752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641EB7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А-В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widowControl w:val="0"/>
              <w:ind w:firstLine="34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rFonts w:ascii="PT Astra Serif" w:hAnsi="PT Astra Serif" w:cs="Arial"/>
                <w:sz w:val="28"/>
                <w:szCs w:val="28"/>
              </w:rPr>
              <w:t>о выдаче дубликата документа, выданного</w:t>
            </w:r>
          </w:p>
          <w:p w:rsidR="00641EB7" w:rsidRDefault="00641EB7" w:rsidP="005A7F17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по результатам предоставления муниципальной услуги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B7" w:rsidRDefault="00641EB7" w:rsidP="005A7F17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форме, приведенной в Приложении № 9 к настоящему Административному регламенту</w:t>
            </w:r>
          </w:p>
        </w:tc>
      </w:tr>
    </w:tbl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/>
    <w:p w:rsidR="005A7F17" w:rsidRDefault="005A7F17" w:rsidP="005A7F17">
      <w:pPr>
        <w:ind w:firstLine="709"/>
        <w:jc w:val="both"/>
        <w:rPr>
          <w:rFonts w:ascii="PT Astra Serif" w:hAnsi="PT Astra Serif"/>
          <w:sz w:val="28"/>
          <w:szCs w:val="28"/>
        </w:rPr>
        <w:sectPr w:rsidR="005A7F17" w:rsidSect="0055720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A7F17" w:rsidRDefault="005A7F17" w:rsidP="005A7F1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A7F17" w:rsidRPr="00AE75C8" w:rsidRDefault="005A7F17" w:rsidP="005A7F17">
      <w:pPr>
        <w:pStyle w:val="aff1"/>
        <w:spacing w:line="240" w:lineRule="auto"/>
        <w:ind w:left="3686"/>
      </w:pPr>
      <w:r w:rsidRPr="00AE75C8">
        <w:rPr>
          <w:rFonts w:ascii="PT Astra Serif" w:hAnsi="PT Astra Serif" w:cs="Times New Roman"/>
        </w:rPr>
        <w:t>Приложение 6</w:t>
      </w:r>
    </w:p>
    <w:p w:rsidR="005A7F17" w:rsidRPr="00AE75C8" w:rsidRDefault="005A7F17" w:rsidP="005A7F17">
      <w:pPr>
        <w:pStyle w:val="aff1"/>
        <w:spacing w:line="240" w:lineRule="auto"/>
        <w:ind w:left="3686"/>
      </w:pPr>
      <w:r w:rsidRPr="00AE75C8">
        <w:rPr>
          <w:rFonts w:ascii="PT Astra Serif" w:hAnsi="PT Astra Serif"/>
        </w:rPr>
        <w:t xml:space="preserve">к административному </w:t>
      </w:r>
    </w:p>
    <w:p w:rsidR="005A7F17" w:rsidRPr="00AE75C8" w:rsidRDefault="005A7F17" w:rsidP="005A7F17">
      <w:pPr>
        <w:pStyle w:val="aff1"/>
        <w:spacing w:line="240" w:lineRule="auto"/>
        <w:jc w:val="left"/>
      </w:pPr>
    </w:p>
    <w:p w:rsidR="005A7F17" w:rsidRDefault="005A7F17" w:rsidP="005A7F17">
      <w:pPr>
        <w:pStyle w:val="aff1"/>
        <w:spacing w:line="240" w:lineRule="auto"/>
        <w:ind w:left="3686"/>
        <w:rPr>
          <w:rFonts w:ascii="PT Astra Serif" w:hAnsi="PT Astra Serif"/>
        </w:rPr>
      </w:pP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образования 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Заявитель 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5A7F17" w:rsidRDefault="005A7F17" w:rsidP="005A7F17">
      <w:pPr>
        <w:ind w:left="3261"/>
        <w:jc w:val="center"/>
        <w:rPr>
          <w:rFonts w:ascii="PT Astra Serif" w:hAnsi="PT Astra Serif" w:cs="Arial"/>
          <w:sz w:val="20"/>
          <w:szCs w:val="20"/>
        </w:rPr>
      </w:pPr>
    </w:p>
    <w:p w:rsidR="005A7F17" w:rsidRDefault="005A7F17" w:rsidP="005A7F17">
      <w:pPr>
        <w:ind w:left="3261"/>
        <w:jc w:val="center"/>
        <w:rPr>
          <w:rFonts w:ascii="PT Astra Serif" w:hAnsi="PT Astra Serif" w:cs="Arial"/>
          <w:sz w:val="20"/>
          <w:szCs w:val="20"/>
        </w:rPr>
      </w:pPr>
    </w:p>
    <w:p w:rsidR="00641EB7" w:rsidRDefault="00641EB7" w:rsidP="00641EB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ЗАЯВЛЕНИЕ</w:t>
      </w:r>
    </w:p>
    <w:p w:rsidR="00641EB7" w:rsidRDefault="00641EB7" w:rsidP="00641EB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 принятии решения о подготовке документации по планировке территории</w:t>
      </w:r>
    </w:p>
    <w:p w:rsidR="00641EB7" w:rsidRDefault="00641EB7" w:rsidP="00641EB7">
      <w:pPr>
        <w:widowControl w:val="0"/>
        <w:jc w:val="center"/>
        <w:rPr>
          <w:rFonts w:ascii="PT Astra Serif" w:hAnsi="PT Astra Serif"/>
        </w:rPr>
      </w:pPr>
    </w:p>
    <w:p w:rsidR="00641EB7" w:rsidRDefault="00641EB7" w:rsidP="00641EB7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ФИО Заявителя (застройщика):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фамилия: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имя: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отчество (при наличии): </w:t>
      </w:r>
      <w:r>
        <w:rPr>
          <w:rFonts w:ascii="PT Astra Serif" w:hAnsi="PT Astra Serif"/>
        </w:rPr>
        <w:tab/>
        <w:t>.</w:t>
      </w:r>
    </w:p>
    <w:p w:rsidR="00641EB7" w:rsidRDefault="00641EB7" w:rsidP="00641EB7">
      <w:pPr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серия и номер документа: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выдачи документа: __.__________.____ г.;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кем выдан: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личный номер (при его наличии):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организации-заявителя: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юридического лица: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Прошу принять решение о подготовке документации по планировке территории</w:t>
      </w:r>
      <w:r>
        <w:t>________________________________________________________________________________________________________________________________________________________________________________________________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Вид разрабатываемой документации по планировке территории:___________________________</w:t>
      </w:r>
      <w:r>
        <w:t>___</w:t>
      </w:r>
    </w:p>
    <w:p w:rsidR="00641EB7" w:rsidRDefault="00641EB7" w:rsidP="00641EB7">
      <w:pPr>
        <w:widowControl w:val="0"/>
        <w:jc w:val="center"/>
      </w:pPr>
      <w:r>
        <w:rPr>
          <w:rFonts w:ascii="PT Astra Serif" w:hAnsi="PT Astra Serif"/>
          <w:sz w:val="18"/>
        </w:rPr>
        <w:t>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</w:r>
      <w:r>
        <w:rPr>
          <w:rFonts w:ascii="PT Astra Serif" w:hAnsi="PT Astra Serif"/>
        </w:rPr>
        <w:br/>
      </w: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Вид и наименование объекта капитального строительства</w:t>
      </w:r>
      <w:r>
        <w:t>__________________________________________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 xml:space="preserve">Основные характеристики планируемого к размещению объекта капитального строительства________________________________________________________________________ </w:t>
      </w:r>
    </w:p>
    <w:p w:rsidR="00641EB7" w:rsidRDefault="00641EB7" w:rsidP="00641EB7">
      <w:pPr>
        <w:widowControl w:val="0"/>
        <w:jc w:val="center"/>
        <w:rPr>
          <w:sz w:val="18"/>
        </w:rPr>
      </w:pPr>
      <w:r>
        <w:rPr>
          <w:rFonts w:ascii="PT Astra Serif" w:hAnsi="PT Astra Serif"/>
          <w:sz w:val="18"/>
        </w:rPr>
        <w:t>(назначение, местоположение, площадь объекта капитального строительства и др.)</w:t>
      </w:r>
    </w:p>
    <w:p w:rsidR="00641EB7" w:rsidRDefault="00641EB7" w:rsidP="00641EB7">
      <w:pPr>
        <w:widowControl w:val="0"/>
        <w:jc w:val="center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Источник финансирования работ по подготовке документации по планировке территории</w:t>
      </w:r>
      <w:r>
        <w:t>_________________________________________________________________________________________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Федерации______________________________________________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Планируемый срок выполнения работ по подготовке документации по планировке территории</w:t>
      </w:r>
      <w:r>
        <w:t>__________________________________________________________________________________________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Цель подготовки документации по планировке территории</w:t>
      </w:r>
      <w:r>
        <w:t>_________________________________________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Необходимость выполнения инженерных изысканий в целях подготовки документации по планировке территории отсутствует</w:t>
      </w:r>
      <w:r>
        <w:t>________________________________________________________________</w:t>
      </w:r>
    </w:p>
    <w:p w:rsidR="00641EB7" w:rsidRDefault="00641EB7" w:rsidP="00641EB7">
      <w:pPr>
        <w:widowControl w:val="0"/>
        <w:jc w:val="center"/>
        <w:rPr>
          <w:sz w:val="18"/>
        </w:rPr>
      </w:pPr>
      <w:r>
        <w:rPr>
          <w:rFonts w:ascii="PT Astra Serif" w:hAnsi="PT Astra Serif"/>
          <w:sz w:val="18"/>
        </w:rPr>
        <w:t xml:space="preserve">                                                                                   (указывается в случае отсутствия такой необходимости)</w:t>
      </w:r>
    </w:p>
    <w:p w:rsidR="00641EB7" w:rsidRDefault="00641EB7" w:rsidP="00641EB7">
      <w:pPr>
        <w:ind w:firstLine="720"/>
        <w:jc w:val="right"/>
        <w:rPr>
          <w:rFonts w:ascii="PT Astra Serif" w:hAnsi="PT Astra Serif"/>
          <w:sz w:val="28"/>
        </w:rPr>
      </w:pPr>
    </w:p>
    <w:p w:rsidR="00641EB7" w:rsidRDefault="00641EB7" w:rsidP="00641EB7">
      <w:pPr>
        <w:keepNext/>
        <w:widowControl w:val="0"/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дата подачи заявления: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заявителя: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10065"/>
        </w:tabs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подписания: __.__________.____ г.;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расшифровка подписи (инициалы, фамилия): </w:t>
      </w:r>
      <w:r>
        <w:rPr>
          <w:rFonts w:ascii="PT Astra Serif" w:hAnsi="PT Astra Serif"/>
        </w:rPr>
        <w:tab/>
        <w:t>.</w:t>
      </w:r>
    </w:p>
    <w:p w:rsidR="00641EB7" w:rsidRDefault="00641EB7" w:rsidP="00641EB7">
      <w:pPr>
        <w:ind w:firstLine="720"/>
        <w:jc w:val="right"/>
        <w:rPr>
          <w:rFonts w:ascii="PT Astra Serif" w:hAnsi="PT Astra Serif"/>
          <w:sz w:val="28"/>
        </w:rPr>
      </w:pPr>
    </w:p>
    <w:p w:rsidR="00641EB7" w:rsidRDefault="00641EB7" w:rsidP="00641EB7">
      <w:pPr>
        <w:ind w:firstLine="720"/>
        <w:jc w:val="right"/>
        <w:rPr>
          <w:rFonts w:ascii="PT Astra Serif" w:hAnsi="PT Astra Serif"/>
          <w:sz w:val="28"/>
        </w:rPr>
      </w:pPr>
    </w:p>
    <w:p w:rsidR="00641EB7" w:rsidRDefault="00641EB7" w:rsidP="00641EB7">
      <w:pPr>
        <w:ind w:firstLine="720"/>
        <w:jc w:val="right"/>
        <w:rPr>
          <w:rFonts w:ascii="PT Astra Serif" w:hAnsi="PT Astra Serif"/>
          <w:sz w:val="28"/>
        </w:rPr>
      </w:pPr>
    </w:p>
    <w:p w:rsidR="00641EB7" w:rsidRDefault="00641EB7" w:rsidP="00641EB7">
      <w:pPr>
        <w:widowControl w:val="0"/>
        <w:spacing w:before="240"/>
        <w:ind w:firstLine="540"/>
        <w:jc w:val="both"/>
      </w:pPr>
    </w:p>
    <w:p w:rsidR="005A7F17" w:rsidRDefault="005A7F17" w:rsidP="00B677AB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="PT Astra Serif" w:hAnsi="PT Astra Serif"/>
          <w:sz w:val="28"/>
          <w:szCs w:val="28"/>
        </w:rPr>
      </w:pPr>
      <w:r>
        <w:br w:type="page"/>
      </w:r>
    </w:p>
    <w:p w:rsidR="005A7F17" w:rsidRPr="00AE75C8" w:rsidRDefault="005A7F17" w:rsidP="00DC0ACF">
      <w:pPr>
        <w:pStyle w:val="aff1"/>
        <w:spacing w:line="240" w:lineRule="auto"/>
        <w:ind w:left="3686"/>
      </w:pPr>
      <w:r w:rsidRPr="00AE75C8">
        <w:rPr>
          <w:rFonts w:ascii="PT Astra Serif" w:hAnsi="PT Astra Serif" w:cs="Times New Roman"/>
        </w:rPr>
        <w:lastRenderedPageBreak/>
        <w:t>Приложение 7</w:t>
      </w:r>
    </w:p>
    <w:p w:rsidR="005A7F17" w:rsidRPr="00AE75C8" w:rsidRDefault="005A7F17" w:rsidP="00DC0ACF">
      <w:pPr>
        <w:pStyle w:val="aff1"/>
        <w:spacing w:line="240" w:lineRule="auto"/>
        <w:ind w:left="3686"/>
      </w:pPr>
      <w:r w:rsidRPr="00AE75C8">
        <w:rPr>
          <w:rFonts w:ascii="PT Astra Serif" w:hAnsi="PT Astra Serif"/>
        </w:rPr>
        <w:t xml:space="preserve">к административному </w:t>
      </w:r>
      <w:r w:rsidR="00641EB7">
        <w:rPr>
          <w:rFonts w:ascii="PT Astra Serif" w:hAnsi="PT Astra Serif"/>
        </w:rPr>
        <w:t>регламенту</w:t>
      </w:r>
    </w:p>
    <w:p w:rsidR="005A7F17" w:rsidRDefault="005A7F17" w:rsidP="00DC0ACF">
      <w:pPr>
        <w:keepNext/>
        <w:keepLines/>
        <w:ind w:left="3261"/>
        <w:jc w:val="center"/>
        <w:outlineLvl w:val="2"/>
        <w:rPr>
          <w:rFonts w:ascii="PT Astra Serif" w:hAnsi="PT Astra Serif"/>
          <w:bCs/>
          <w:sz w:val="28"/>
          <w:szCs w:val="28"/>
          <w:lang w:eastAsia="en-US"/>
        </w:rPr>
      </w:pPr>
    </w:p>
    <w:p w:rsidR="005A7F17" w:rsidRDefault="005A7F17" w:rsidP="00DC0ACF">
      <w:pPr>
        <w:ind w:left="3261"/>
      </w:pPr>
      <w:r>
        <w:rPr>
          <w:rFonts w:ascii="PT Astra Serif" w:hAnsi="PT Astra Serif" w:cs="Arial"/>
          <w:sz w:val="28"/>
          <w:szCs w:val="28"/>
        </w:rPr>
        <w:t>Главе администрации муниципального образования ________________________________</w:t>
      </w:r>
    </w:p>
    <w:p w:rsidR="005A7F17" w:rsidRDefault="005A7F17" w:rsidP="00DC0ACF">
      <w:pPr>
        <w:ind w:left="3261"/>
      </w:pPr>
      <w:r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5A7F17" w:rsidRDefault="005A7F17" w:rsidP="00DC0ACF">
      <w:pPr>
        <w:ind w:left="3261"/>
      </w:pPr>
      <w:r>
        <w:rPr>
          <w:rFonts w:ascii="PT Astra Serif" w:hAnsi="PT Astra Serif" w:cs="Arial"/>
          <w:sz w:val="28"/>
          <w:szCs w:val="28"/>
        </w:rPr>
        <w:t>Заявитель __________________________________</w:t>
      </w:r>
    </w:p>
    <w:p w:rsidR="005A7F17" w:rsidRDefault="005A7F17" w:rsidP="00DC0ACF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5A7F17" w:rsidRDefault="005A7F17" w:rsidP="00DC0ACF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DC0ACF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5A7F17" w:rsidRDefault="005A7F17" w:rsidP="00DC0ACF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DC0ACF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5A7F17" w:rsidRDefault="005A7F17" w:rsidP="00DC0ACF">
      <w:pPr>
        <w:keepNext/>
        <w:keepLines/>
        <w:ind w:left="3261"/>
        <w:jc w:val="center"/>
        <w:outlineLvl w:val="2"/>
      </w:pPr>
      <w:r>
        <w:rPr>
          <w:rFonts w:ascii="PT Astra Serif" w:hAnsi="PT Astra Serif"/>
          <w:bCs/>
          <w:sz w:val="28"/>
          <w:szCs w:val="28"/>
          <w:lang w:eastAsia="en-US"/>
        </w:rPr>
        <w:t>__________________________________________</w:t>
      </w:r>
    </w:p>
    <w:p w:rsidR="005A7F17" w:rsidRDefault="005A7F17" w:rsidP="00DC0ACF">
      <w:pPr>
        <w:widowControl w:val="0"/>
        <w:jc w:val="both"/>
        <w:rPr>
          <w:rFonts w:ascii="PT Astra Serif" w:hAnsi="PT Astra Serif"/>
        </w:rPr>
      </w:pPr>
    </w:p>
    <w:p w:rsidR="00DC0ACF" w:rsidRDefault="00DC0ACF" w:rsidP="00DC0ACF">
      <w:pPr>
        <w:widowControl w:val="0"/>
        <w:jc w:val="both"/>
        <w:rPr>
          <w:rFonts w:ascii="PT Astra Serif" w:hAnsi="PT Astra Serif"/>
        </w:rPr>
      </w:pPr>
    </w:p>
    <w:p w:rsidR="00DC0ACF" w:rsidRDefault="00DC0ACF" w:rsidP="00DC0ACF">
      <w:pPr>
        <w:widowControl w:val="0"/>
        <w:jc w:val="both"/>
        <w:rPr>
          <w:rFonts w:ascii="PT Astra Serif" w:hAnsi="PT Astra Serif"/>
        </w:rPr>
      </w:pPr>
    </w:p>
    <w:p w:rsidR="00641EB7" w:rsidRDefault="00641EB7" w:rsidP="00641EB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ЗАЯВЛЕНИЕ</w:t>
      </w:r>
    </w:p>
    <w:p w:rsidR="00641EB7" w:rsidRDefault="00641EB7" w:rsidP="00641EB7">
      <w:pPr>
        <w:widowControl w:val="0"/>
        <w:jc w:val="center"/>
      </w:pPr>
      <w:r>
        <w:rPr>
          <w:rFonts w:ascii="PT Astra Serif" w:hAnsi="PT Astra Serif"/>
        </w:rPr>
        <w:t>о принятии решения о внесении изменений в документацию по планировке территории</w:t>
      </w:r>
    </w:p>
    <w:p w:rsidR="00641EB7" w:rsidRDefault="00641EB7" w:rsidP="00641EB7">
      <w:pPr>
        <w:widowControl w:val="0"/>
        <w:spacing w:before="168"/>
        <w:ind w:firstLine="540"/>
        <w:jc w:val="both"/>
      </w:pPr>
    </w:p>
    <w:p w:rsidR="00641EB7" w:rsidRDefault="00641EB7" w:rsidP="00641EB7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ФИО Заявителя (застройщика):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фамилия: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имя: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отчество (при наличии): </w:t>
      </w:r>
      <w:r>
        <w:rPr>
          <w:rFonts w:ascii="PT Astra Serif" w:hAnsi="PT Astra Serif"/>
        </w:rPr>
        <w:tab/>
        <w:t>.</w:t>
      </w:r>
    </w:p>
    <w:p w:rsidR="00641EB7" w:rsidRDefault="00641EB7" w:rsidP="00641EB7">
      <w:pPr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серия и номер документа: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выдачи документа: __.__________.____ г.;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кем выдан: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личный номер (при его наличии):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организации-заявителя: 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юридического лица: </w:t>
      </w:r>
      <w:r>
        <w:rPr>
          <w:rFonts w:ascii="PT Astra Serif" w:hAnsi="PT Astra Serif"/>
        </w:rPr>
        <w:tab/>
        <w:t xml:space="preserve">; </w:t>
      </w:r>
    </w:p>
    <w:p w:rsidR="00641EB7" w:rsidRDefault="00641EB7" w:rsidP="00641EB7">
      <w:pPr>
        <w:keepNext/>
        <w:widowControl w:val="0"/>
        <w:tabs>
          <w:tab w:val="left" w:leader="underscore" w:pos="9356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Прошу внести изменения в документацию по планировке территории</w:t>
      </w:r>
      <w:r>
        <w:t>_____________________________</w:t>
      </w:r>
    </w:p>
    <w:p w:rsidR="00641EB7" w:rsidRDefault="00641EB7" w:rsidP="00641EB7">
      <w:pPr>
        <w:widowControl w:val="0"/>
        <w:jc w:val="both"/>
      </w:pP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Вид документации по планировке территории, в которую вносятся изменения________________</w:t>
      </w:r>
      <w:r>
        <w:rPr>
          <w:rFonts w:ascii="PT Astra Serif" w:hAnsi="PT Astra Serif"/>
        </w:rPr>
        <w:br/>
      </w:r>
    </w:p>
    <w:p w:rsidR="00641EB7" w:rsidRDefault="00641EB7" w:rsidP="00641EB7">
      <w:pPr>
        <w:widowControl w:val="0"/>
        <w:jc w:val="both"/>
      </w:pPr>
      <w:r>
        <w:rPr>
          <w:rFonts w:ascii="PT Astra Serif" w:hAnsi="PT Astra Serif"/>
        </w:rPr>
        <w:t>Реквизиты решения об утверждении документации по планировке территории_____________</w:t>
      </w:r>
      <w:r>
        <w:t>_____</w:t>
      </w:r>
    </w:p>
    <w:p w:rsidR="00641EB7" w:rsidRDefault="00641EB7" w:rsidP="00641EB7">
      <w:pPr>
        <w:widowControl w:val="0"/>
        <w:ind w:firstLine="540"/>
        <w:jc w:val="right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>(номер и дата)</w:t>
      </w:r>
    </w:p>
    <w:p w:rsidR="00641EB7" w:rsidRDefault="00641EB7" w:rsidP="00641EB7">
      <w:pPr>
        <w:widowControl w:val="0"/>
        <w:ind w:firstLine="540"/>
        <w:jc w:val="right"/>
        <w:rPr>
          <w:rFonts w:ascii="PT Astra Serif" w:hAnsi="PT Astra Serif"/>
          <w:sz w:val="18"/>
        </w:rPr>
      </w:pPr>
    </w:p>
    <w:p w:rsidR="00641EB7" w:rsidRDefault="00641EB7" w:rsidP="00641EB7">
      <w:pPr>
        <w:widowControl w:val="0"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</w:rPr>
        <w:t>Мотивированное обоснование необходимости внесения изменений в документацию по планировке территории___________________________________________________________________________</w:t>
      </w:r>
    </w:p>
    <w:p w:rsidR="00641EB7" w:rsidRDefault="00641EB7" w:rsidP="00641EB7">
      <w:pPr>
        <w:widowControl w:val="0"/>
        <w:jc w:val="both"/>
        <w:rPr>
          <w:rFonts w:ascii="PT Astra Serif" w:hAnsi="PT Astra Serif"/>
        </w:rPr>
      </w:pPr>
    </w:p>
    <w:p w:rsidR="00641EB7" w:rsidRDefault="00641EB7" w:rsidP="00641EB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Цель внесения изменений в документацию по планировке территории из числа целей, предусмотренных пунктами 32 и 33  постановления Правительства РФ от 02.02.2024 № 112________________________________________</w:t>
      </w:r>
    </w:p>
    <w:p w:rsidR="00641EB7" w:rsidRDefault="00641EB7" w:rsidP="00641EB7">
      <w:pPr>
        <w:widowControl w:val="0"/>
        <w:ind w:left="3261"/>
        <w:rPr>
          <w:rFonts w:ascii="PT Astra Serif" w:hAnsi="PT Astra Serif"/>
        </w:rPr>
      </w:pPr>
    </w:p>
    <w:p w:rsidR="00DC0ACF" w:rsidRDefault="00DC0ACF" w:rsidP="00480645">
      <w:pPr>
        <w:pStyle w:val="aff1"/>
        <w:spacing w:line="240" w:lineRule="auto"/>
        <w:jc w:val="left"/>
        <w:rPr>
          <w:rFonts w:ascii="PT Astra Serif" w:hAnsi="PT Astra Serif" w:cs="Times New Roman"/>
        </w:rPr>
      </w:pPr>
    </w:p>
    <w:p w:rsidR="00DC0ACF" w:rsidRDefault="00DC0ACF" w:rsidP="00B677AB">
      <w:pPr>
        <w:pStyle w:val="aff1"/>
        <w:spacing w:line="240" w:lineRule="auto"/>
        <w:ind w:left="3686"/>
        <w:rPr>
          <w:rFonts w:ascii="PT Astra Serif" w:hAnsi="PT Astra Serif" w:cs="Times New Roman"/>
        </w:rPr>
      </w:pPr>
    </w:p>
    <w:p w:rsidR="00B677AB" w:rsidRPr="00B677AB" w:rsidRDefault="00B677AB" w:rsidP="00B677AB">
      <w:pPr>
        <w:pStyle w:val="aff1"/>
        <w:spacing w:line="240" w:lineRule="auto"/>
        <w:ind w:left="3686"/>
      </w:pPr>
      <w:r w:rsidRPr="00B677AB">
        <w:rPr>
          <w:rFonts w:ascii="PT Astra Serif" w:hAnsi="PT Astra Serif" w:cs="Times New Roman"/>
        </w:rPr>
        <w:t>Приложение 8</w:t>
      </w:r>
    </w:p>
    <w:p w:rsidR="00B677AB" w:rsidRPr="00B677AB" w:rsidRDefault="00B677AB" w:rsidP="00B677AB">
      <w:pPr>
        <w:pStyle w:val="aff1"/>
        <w:spacing w:line="240" w:lineRule="auto"/>
        <w:ind w:left="3686"/>
      </w:pPr>
      <w:r w:rsidRPr="00B677AB">
        <w:rPr>
          <w:rFonts w:ascii="PT Astra Serif" w:hAnsi="PT Astra Serif"/>
        </w:rPr>
        <w:t xml:space="preserve">к административному </w:t>
      </w:r>
      <w:r w:rsidR="00480645">
        <w:rPr>
          <w:rFonts w:ascii="PT Astra Serif" w:hAnsi="PT Astra Serif"/>
        </w:rPr>
        <w:t>регламенту</w:t>
      </w:r>
    </w:p>
    <w:p w:rsidR="00B677AB" w:rsidRPr="00B677AB" w:rsidRDefault="00B677AB" w:rsidP="005A7F17">
      <w:pPr>
        <w:keepNext/>
        <w:keepLines/>
        <w:ind w:left="3261"/>
        <w:jc w:val="center"/>
        <w:outlineLvl w:val="2"/>
        <w:rPr>
          <w:rFonts w:ascii="PT Astra Serif" w:hAnsi="PT Astra Serif"/>
          <w:bCs/>
          <w:sz w:val="28"/>
          <w:szCs w:val="28"/>
          <w:lang w:eastAsia="en-US"/>
        </w:rPr>
      </w:pP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Главе администрации муниципального образования ________________________________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Заявитель 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5A7F17" w:rsidRDefault="005A7F17" w:rsidP="005A7F17">
      <w:pPr>
        <w:keepNext/>
        <w:keepLines/>
        <w:ind w:left="3261"/>
        <w:jc w:val="center"/>
        <w:outlineLvl w:val="2"/>
      </w:pPr>
      <w:r>
        <w:rPr>
          <w:rFonts w:ascii="PT Astra Serif" w:hAnsi="PT Astra Serif"/>
          <w:bCs/>
          <w:sz w:val="28"/>
          <w:szCs w:val="28"/>
          <w:lang w:eastAsia="en-US"/>
        </w:rPr>
        <w:t>__________________________________________</w:t>
      </w:r>
    </w:p>
    <w:p w:rsidR="005A7F17" w:rsidRDefault="005A7F17" w:rsidP="005A7F17">
      <w:pPr>
        <w:widowControl w:val="0"/>
        <w:jc w:val="both"/>
        <w:rPr>
          <w:rFonts w:ascii="PT Astra Serif" w:hAnsi="PT Astra Serif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939"/>
      </w:tblGrid>
      <w:tr w:rsidR="005A7F17" w:rsidTr="005A7F17">
        <w:tc>
          <w:tcPr>
            <w:tcW w:w="9417" w:type="dxa"/>
            <w:gridSpan w:val="2"/>
          </w:tcPr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</w:tr>
      <w:tr w:rsidR="005A7F17" w:rsidTr="005A7F17">
        <w:tc>
          <w:tcPr>
            <w:tcW w:w="9417" w:type="dxa"/>
            <w:gridSpan w:val="2"/>
          </w:tcPr>
          <w:p w:rsidR="005A7F17" w:rsidRDefault="005A7F17" w:rsidP="005A7F17">
            <w:pPr>
              <w:widowControl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Прошу исправить техническую ошибку, допущенную </w:t>
            </w: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в выданном  документе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 ________________________________________________________</w:t>
            </w:r>
          </w:p>
          <w:p w:rsidR="005A7F17" w:rsidRDefault="005A7F17" w:rsidP="005A7F17">
            <w:pPr>
              <w:widowControl w:val="0"/>
              <w:ind w:firstLine="709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(реквизиты документа, выданного в результате предоставления муниципальной услуги, в котором</w:t>
            </w:r>
          </w:p>
          <w:p w:rsidR="005A7F17" w:rsidRDefault="005A7F17" w:rsidP="005A7F17">
            <w:pPr>
              <w:widowControl w:val="0"/>
              <w:ind w:right="-46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</w:t>
            </w:r>
          </w:p>
          <w:p w:rsidR="005A7F17" w:rsidRDefault="005A7F17" w:rsidP="005A7F17">
            <w:pPr>
              <w:widowControl w:val="0"/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содержится техническая ошибка)</w:t>
            </w:r>
          </w:p>
          <w:p w:rsidR="005A7F17" w:rsidRDefault="005A7F17" w:rsidP="005A7F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A7F17" w:rsidRDefault="005A7F17" w:rsidP="005A7F17">
            <w:pPr>
              <w:pStyle w:val="ConsPlusNormal"/>
              <w:widowControl w:val="0"/>
              <w:ind w:firstLine="709"/>
              <w:jc w:val="both"/>
            </w:pPr>
            <w:r>
              <w:rPr>
                <w:rFonts w:ascii="PT Astra Serif" w:hAnsi="PT Astra Serif" w:cs="Times New Roman"/>
                <w:sz w:val="28"/>
                <w:szCs w:val="28"/>
              </w:rPr>
              <w:t>Исправленный результат предоставления муниципальной услуги прошу __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______________________________________________________________ 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>(вручить лично, направить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месту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фактическог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проживания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(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месту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нахождения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)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почте</w:t>
            </w:r>
            <w:r>
              <w:rPr>
                <w:rFonts w:ascii="PT Astra Serif" w:hAnsi="PT Astra Serif" w:cs="Times New Roman"/>
                <w:sz w:val="16"/>
                <w:szCs w:val="16"/>
              </w:rPr>
              <w:t xml:space="preserve">, </w:t>
            </w:r>
            <w:r>
              <w:rPr>
                <w:rFonts w:ascii="PT Astra Serif" w:hAnsi="PT Astra Serif" w:cs="Times New Roman"/>
                <w:sz w:val="16"/>
                <w:szCs w:val="16"/>
                <w:lang w:eastAsia="ar-SA"/>
              </w:rPr>
              <w:t>представить через МФЦ)</w:t>
            </w:r>
          </w:p>
          <w:p w:rsidR="005A7F17" w:rsidRDefault="005A7F17" w:rsidP="005A7F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A7F17" w:rsidRDefault="005A7F17" w:rsidP="005A7F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A7F17" w:rsidRDefault="005A7F17" w:rsidP="005A7F17">
            <w:pPr>
              <w:widowControl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  <w:p w:rsidR="005A7F17" w:rsidRDefault="005A7F17" w:rsidP="005A7F17">
            <w:pPr>
              <w:widowControl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Приложения: _________________________________ на _____ листах.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5A7F17" w:rsidRDefault="005A7F17" w:rsidP="005A7F17">
            <w:pPr>
              <w:widowControl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Заявитель__________________________________________________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5A7F17" w:rsidTr="005A7F17">
        <w:tc>
          <w:tcPr>
            <w:tcW w:w="4479" w:type="dxa"/>
          </w:tcPr>
          <w:p w:rsidR="005A7F17" w:rsidRDefault="005A7F17" w:rsidP="005A7F17">
            <w:pPr>
              <w:widowControl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8" w:type="dxa"/>
          </w:tcPr>
          <w:p w:rsidR="005A7F17" w:rsidRDefault="005A7F17" w:rsidP="005A7F17">
            <w:pPr>
              <w:widowControl w:val="0"/>
              <w:ind w:firstLine="720"/>
              <w:jc w:val="right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B677AB" w:rsidRDefault="00B677AB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B677AB" w:rsidRDefault="00B677AB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B677AB" w:rsidRDefault="00B677AB" w:rsidP="005A7F17">
      <w:pPr>
        <w:pStyle w:val="aff1"/>
        <w:spacing w:line="240" w:lineRule="auto"/>
        <w:ind w:left="3686"/>
        <w:rPr>
          <w:rFonts w:ascii="PT Astra Serif" w:hAnsi="PT Astra Serif" w:cs="Times New Roman"/>
        </w:rPr>
      </w:pPr>
    </w:p>
    <w:p w:rsidR="00B677AB" w:rsidRDefault="00B677AB" w:rsidP="005A7F17">
      <w:pPr>
        <w:pStyle w:val="aff1"/>
        <w:spacing w:line="240" w:lineRule="auto"/>
        <w:ind w:left="3686"/>
        <w:rPr>
          <w:rFonts w:ascii="PT Astra Serif" w:hAnsi="PT Astra Serif" w:cs="Times New Roman"/>
        </w:rPr>
      </w:pPr>
    </w:p>
    <w:p w:rsidR="005A7F17" w:rsidRPr="00B677AB" w:rsidRDefault="005A7F17" w:rsidP="005A7F17">
      <w:pPr>
        <w:pStyle w:val="aff1"/>
        <w:spacing w:line="240" w:lineRule="auto"/>
        <w:ind w:left="3686"/>
      </w:pPr>
      <w:r w:rsidRPr="00B677AB">
        <w:rPr>
          <w:rFonts w:ascii="PT Astra Serif" w:hAnsi="PT Astra Serif" w:cs="Times New Roman"/>
        </w:rPr>
        <w:t>Приложение 9</w:t>
      </w:r>
    </w:p>
    <w:p w:rsidR="005A7F17" w:rsidRPr="00B677AB" w:rsidRDefault="005A7F17" w:rsidP="00B677AB">
      <w:pPr>
        <w:pStyle w:val="aff1"/>
        <w:spacing w:line="240" w:lineRule="auto"/>
        <w:ind w:left="3686"/>
        <w:rPr>
          <w:rFonts w:ascii="PT Astra Serif" w:hAnsi="PT Astra Serif"/>
        </w:rPr>
      </w:pPr>
      <w:r w:rsidRPr="00B677AB">
        <w:rPr>
          <w:rFonts w:ascii="PT Astra Serif" w:hAnsi="PT Astra Serif"/>
        </w:rPr>
        <w:t xml:space="preserve">к административному регламенту </w:t>
      </w:r>
    </w:p>
    <w:p w:rsidR="00B677AB" w:rsidRPr="00B677AB" w:rsidRDefault="00B677AB" w:rsidP="00B677AB">
      <w:pPr>
        <w:pStyle w:val="aff1"/>
        <w:spacing w:line="240" w:lineRule="auto"/>
        <w:ind w:left="3686"/>
        <w:rPr>
          <w:rFonts w:ascii="PT Astra Serif" w:hAnsi="PT Astra Serif"/>
          <w:bCs w:val="0"/>
        </w:rPr>
      </w:pP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Главе администрации муниципального образования _______________________________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5A7F17" w:rsidRDefault="005A7F17" w:rsidP="005A7F17">
      <w:pPr>
        <w:ind w:left="3261"/>
      </w:pPr>
      <w:r>
        <w:rPr>
          <w:rFonts w:ascii="PT Astra Serif" w:hAnsi="PT Astra Serif" w:cs="Arial"/>
          <w:sz w:val="28"/>
          <w:szCs w:val="28"/>
        </w:rPr>
        <w:t>Заявитель 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5A7F17" w:rsidRDefault="005A7F17" w:rsidP="005A7F17">
      <w:pPr>
        <w:ind w:left="3261"/>
        <w:jc w:val="both"/>
      </w:pPr>
      <w:r>
        <w:rPr>
          <w:rFonts w:ascii="PT Astra Serif" w:hAnsi="PT Astra Serif" w:cs="Arial"/>
          <w:sz w:val="20"/>
          <w:szCs w:val="20"/>
        </w:rPr>
        <w:t>___________________________________________________________</w:t>
      </w:r>
    </w:p>
    <w:p w:rsidR="005A7F17" w:rsidRDefault="005A7F17" w:rsidP="005A7F17">
      <w:pPr>
        <w:ind w:left="3261"/>
        <w:jc w:val="center"/>
      </w:pPr>
      <w:r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5A7F17" w:rsidRDefault="005A7F17" w:rsidP="005A7F17">
      <w:pPr>
        <w:keepNext/>
        <w:keepLines/>
        <w:ind w:left="3261"/>
        <w:jc w:val="center"/>
        <w:outlineLvl w:val="2"/>
      </w:pPr>
      <w:r>
        <w:rPr>
          <w:rFonts w:ascii="PT Astra Serif" w:hAnsi="PT Astra Serif"/>
          <w:bCs/>
          <w:sz w:val="28"/>
          <w:szCs w:val="28"/>
          <w:lang w:eastAsia="en-US"/>
        </w:rPr>
        <w:t>_________________________________________</w:t>
      </w:r>
    </w:p>
    <w:p w:rsidR="005A7F17" w:rsidRDefault="005A7F17" w:rsidP="005A7F17">
      <w:pPr>
        <w:tabs>
          <w:tab w:val="left" w:pos="400"/>
          <w:tab w:val="left" w:pos="567"/>
        </w:tabs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5"/>
        <w:gridCol w:w="5085"/>
      </w:tblGrid>
      <w:tr w:rsidR="005A7F17" w:rsidTr="005A7F17">
        <w:tc>
          <w:tcPr>
            <w:tcW w:w="9559" w:type="dxa"/>
            <w:gridSpan w:val="2"/>
          </w:tcPr>
          <w:p w:rsidR="005A7F17" w:rsidRDefault="005A7F17" w:rsidP="005A7F17">
            <w:pPr>
              <w:widowControl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о выдаче дубликата документа, выданного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по результатам предоставления муниципальной услуги</w:t>
            </w:r>
          </w:p>
        </w:tc>
      </w:tr>
      <w:tr w:rsidR="005A7F17" w:rsidTr="005A7F17">
        <w:tc>
          <w:tcPr>
            <w:tcW w:w="9559" w:type="dxa"/>
            <w:gridSpan w:val="2"/>
          </w:tcPr>
          <w:p w:rsidR="005A7F17" w:rsidRDefault="005A7F17" w:rsidP="005A7F17">
            <w:pPr>
              <w:widowControl w:val="0"/>
              <w:ind w:firstLine="709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Прошу выдать дубликат</w:t>
            </w:r>
            <w:r>
              <w:rPr>
                <w:rFonts w:ascii="PT Astra Serif" w:hAnsi="PT Astra Serif" w:cs="Arial"/>
                <w:sz w:val="20"/>
                <w:szCs w:val="20"/>
              </w:rPr>
              <w:t xml:space="preserve"> ________________________________________________________</w:t>
            </w:r>
          </w:p>
          <w:p w:rsidR="005A7F17" w:rsidRDefault="005A7F17" w:rsidP="005A7F17">
            <w:pPr>
              <w:widowControl w:val="0"/>
              <w:ind w:firstLine="709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5A7F17" w:rsidRDefault="005A7F17" w:rsidP="005A7F17">
            <w:pPr>
              <w:widowControl w:val="0"/>
              <w:ind w:firstLine="283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 xml:space="preserve">   _________________________________________________________________________________________</w:t>
            </w:r>
          </w:p>
          <w:p w:rsidR="005A7F17" w:rsidRDefault="005A7F17" w:rsidP="005A7F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(реквизиты документа)</w:t>
            </w:r>
          </w:p>
          <w:p w:rsidR="005A7F17" w:rsidRDefault="005A7F17" w:rsidP="005A7F17">
            <w:pPr>
              <w:pStyle w:val="ConsPlusNormal"/>
              <w:widowControl w:val="0"/>
              <w:ind w:firstLine="709"/>
              <w:jc w:val="both"/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Дубликат документа, выданного по результатам предоставления муниципальной услуги,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прошу _______________________________________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(вручить лично, направить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месту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фактического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 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проживания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(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месту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нахождения</w:t>
            </w:r>
            <w:r>
              <w:rPr>
                <w:rFonts w:ascii="PT Astra Serif" w:hAnsi="PT Astra Serif"/>
                <w:sz w:val="16"/>
                <w:szCs w:val="16"/>
              </w:rPr>
              <w:t xml:space="preserve">)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почте</w:t>
            </w:r>
            <w:r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>
              <w:rPr>
                <w:rFonts w:ascii="PT Astra Serif" w:hAnsi="PT Astra Serif"/>
                <w:sz w:val="16"/>
                <w:szCs w:val="16"/>
                <w:lang w:eastAsia="ar-SA"/>
              </w:rPr>
              <w:t>представить через МФЦ)</w:t>
            </w:r>
          </w:p>
          <w:p w:rsidR="005A7F17" w:rsidRDefault="005A7F17" w:rsidP="005A7F17">
            <w:pPr>
              <w:widowControl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5A7F17" w:rsidRDefault="005A7F17" w:rsidP="005A7F17">
            <w:pPr>
              <w:widowControl w:val="0"/>
              <w:ind w:firstLine="720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Заявитель </w:t>
            </w:r>
            <w:r>
              <w:rPr>
                <w:rFonts w:ascii="PT Astra Serif" w:hAnsi="PT Astra Serif" w:cs="Arial"/>
                <w:sz w:val="20"/>
                <w:szCs w:val="20"/>
              </w:rPr>
              <w:t>__________________________________________________________________________</w:t>
            </w:r>
          </w:p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5A7F17" w:rsidTr="005A7F17">
        <w:tc>
          <w:tcPr>
            <w:tcW w:w="9559" w:type="dxa"/>
            <w:gridSpan w:val="2"/>
          </w:tcPr>
          <w:p w:rsidR="005A7F17" w:rsidRDefault="005A7F17" w:rsidP="005A7F17">
            <w:pPr>
              <w:widowControl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5A7F17" w:rsidTr="005A7F17">
        <w:tc>
          <w:tcPr>
            <w:tcW w:w="4475" w:type="dxa"/>
          </w:tcPr>
          <w:p w:rsidR="005A7F17" w:rsidRDefault="005A7F17" w:rsidP="005A7F17">
            <w:pPr>
              <w:widowControl w:val="0"/>
              <w:ind w:firstLine="720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084" w:type="dxa"/>
          </w:tcPr>
          <w:p w:rsidR="005A7F17" w:rsidRDefault="005A7F17" w:rsidP="005A7F17">
            <w:pPr>
              <w:widowControl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5A7F17" w:rsidRDefault="005A7F17" w:rsidP="005A7F17">
      <w:pPr>
        <w:tabs>
          <w:tab w:val="left" w:pos="400"/>
          <w:tab w:val="left" w:pos="567"/>
        </w:tabs>
        <w:outlineLvl w:val="1"/>
      </w:pPr>
    </w:p>
    <w:p w:rsidR="005A7F17" w:rsidRDefault="005A7F17" w:rsidP="005A7F17"/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2A16C1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78" w:type="pct"/>
            <w:vAlign w:val="center"/>
          </w:tcPr>
          <w:p w:rsidR="002A16C1" w:rsidRPr="00276E92" w:rsidRDefault="002A16C1" w:rsidP="005A7F1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2A16C1" w:rsidP="008A457D">
            <w:pPr>
              <w:jc w:val="right"/>
              <w:rPr>
                <w:rFonts w:ascii="PT Astra Serif" w:hAnsi="PT Astra Serif"/>
              </w:rPr>
            </w:pP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FE9" w:rsidRDefault="00980FE9">
      <w:r>
        <w:separator/>
      </w:r>
    </w:p>
  </w:endnote>
  <w:endnote w:type="continuationSeparator" w:id="0">
    <w:p w:rsidR="00980FE9" w:rsidRDefault="0098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FE9" w:rsidRDefault="00980FE9">
      <w:r>
        <w:separator/>
      </w:r>
    </w:p>
  </w:footnote>
  <w:footnote w:type="continuationSeparator" w:id="0">
    <w:p w:rsidR="00980FE9" w:rsidRDefault="00980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B0B" w:rsidRDefault="00515B0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E2D44"/>
    <w:multiLevelType w:val="multilevel"/>
    <w:tmpl w:val="8D16FAEC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05956515"/>
    <w:multiLevelType w:val="hybridMultilevel"/>
    <w:tmpl w:val="AEB4E5E0"/>
    <w:lvl w:ilvl="0" w:tplc="7986664A">
      <w:start w:val="53"/>
      <w:numFmt w:val="decimal"/>
      <w:lvlText w:val="%1."/>
      <w:lvlJc w:val="left"/>
      <w:pPr>
        <w:ind w:left="12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409536E"/>
    <w:multiLevelType w:val="hybridMultilevel"/>
    <w:tmpl w:val="BABA1C28"/>
    <w:lvl w:ilvl="0" w:tplc="463255E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214101"/>
    <w:multiLevelType w:val="multilevel"/>
    <w:tmpl w:val="269C9FA8"/>
    <w:lvl w:ilvl="0">
      <w:start w:val="1"/>
      <w:numFmt w:val="decimal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5">
    <w:nsid w:val="25CB1EFB"/>
    <w:multiLevelType w:val="hybridMultilevel"/>
    <w:tmpl w:val="859C23DC"/>
    <w:lvl w:ilvl="0" w:tplc="AC0CEE16">
      <w:start w:val="61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26F77F5F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7">
    <w:nsid w:val="333D5A04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>
    <w:nsid w:val="35E84112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9">
    <w:nsid w:val="35FE17BA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0">
    <w:nsid w:val="3AD717CA"/>
    <w:multiLevelType w:val="hybridMultilevel"/>
    <w:tmpl w:val="56EE7E0A"/>
    <w:lvl w:ilvl="0" w:tplc="E9F62186">
      <w:start w:val="8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3362B32"/>
    <w:multiLevelType w:val="multilevel"/>
    <w:tmpl w:val="B29E0C8C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rFonts w:ascii="PT Astra Serif" w:hAnsi="PT Astra Serif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3">
    <w:nsid w:val="494D448E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4">
    <w:nsid w:val="4AAF6C3A"/>
    <w:multiLevelType w:val="hybridMultilevel"/>
    <w:tmpl w:val="16867B0A"/>
    <w:lvl w:ilvl="0" w:tplc="EC109EE4">
      <w:start w:val="6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BF2FB1"/>
    <w:multiLevelType w:val="hybridMultilevel"/>
    <w:tmpl w:val="FE40A98E"/>
    <w:lvl w:ilvl="0" w:tplc="067E841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62801FF"/>
    <w:multiLevelType w:val="hybridMultilevel"/>
    <w:tmpl w:val="9CF84B7E"/>
    <w:lvl w:ilvl="0" w:tplc="0419000F">
      <w:start w:val="1"/>
      <w:numFmt w:val="decimal"/>
      <w:lvlText w:val="%1."/>
      <w:lvlJc w:val="left"/>
      <w:pPr>
        <w:ind w:left="1084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414C5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9">
    <w:nsid w:val="59804D22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0">
    <w:nsid w:val="59902F43"/>
    <w:multiLevelType w:val="multilevel"/>
    <w:tmpl w:val="D616C2C2"/>
    <w:lvl w:ilvl="0">
      <w:start w:val="1"/>
      <w:numFmt w:val="decimal"/>
      <w:pStyle w:val="-N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1">
    <w:nsid w:val="5B337882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2">
    <w:nsid w:val="60BC5661"/>
    <w:multiLevelType w:val="hybridMultilevel"/>
    <w:tmpl w:val="B298EE60"/>
    <w:lvl w:ilvl="0" w:tplc="7690F1F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5127D1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4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41A1387"/>
    <w:multiLevelType w:val="multilevel"/>
    <w:tmpl w:val="A2180CE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6">
    <w:nsid w:val="6AA209AE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2E3350B"/>
    <w:multiLevelType w:val="hybridMultilevel"/>
    <w:tmpl w:val="0B7863EC"/>
    <w:lvl w:ilvl="0" w:tplc="B02891C0">
      <w:start w:val="28"/>
      <w:numFmt w:val="decimal"/>
      <w:lvlText w:val="%1."/>
      <w:lvlJc w:val="left"/>
      <w:pPr>
        <w:ind w:left="1819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4" w:hanging="360"/>
      </w:pPr>
    </w:lvl>
    <w:lvl w:ilvl="2" w:tplc="0419001B" w:tentative="1">
      <w:start w:val="1"/>
      <w:numFmt w:val="lowerRoman"/>
      <w:lvlText w:val="%3."/>
      <w:lvlJc w:val="right"/>
      <w:pPr>
        <w:ind w:left="3244" w:hanging="180"/>
      </w:pPr>
    </w:lvl>
    <w:lvl w:ilvl="3" w:tplc="0419000F" w:tentative="1">
      <w:start w:val="1"/>
      <w:numFmt w:val="decimal"/>
      <w:lvlText w:val="%4."/>
      <w:lvlJc w:val="left"/>
      <w:pPr>
        <w:ind w:left="3964" w:hanging="360"/>
      </w:pPr>
    </w:lvl>
    <w:lvl w:ilvl="4" w:tplc="04190019" w:tentative="1">
      <w:start w:val="1"/>
      <w:numFmt w:val="lowerLetter"/>
      <w:lvlText w:val="%5."/>
      <w:lvlJc w:val="left"/>
      <w:pPr>
        <w:ind w:left="4684" w:hanging="360"/>
      </w:pPr>
    </w:lvl>
    <w:lvl w:ilvl="5" w:tplc="0419001B" w:tentative="1">
      <w:start w:val="1"/>
      <w:numFmt w:val="lowerRoman"/>
      <w:lvlText w:val="%6."/>
      <w:lvlJc w:val="right"/>
      <w:pPr>
        <w:ind w:left="5404" w:hanging="180"/>
      </w:pPr>
    </w:lvl>
    <w:lvl w:ilvl="6" w:tplc="0419000F" w:tentative="1">
      <w:start w:val="1"/>
      <w:numFmt w:val="decimal"/>
      <w:lvlText w:val="%7."/>
      <w:lvlJc w:val="left"/>
      <w:pPr>
        <w:ind w:left="6124" w:hanging="360"/>
      </w:pPr>
    </w:lvl>
    <w:lvl w:ilvl="7" w:tplc="04190019" w:tentative="1">
      <w:start w:val="1"/>
      <w:numFmt w:val="lowerLetter"/>
      <w:lvlText w:val="%8."/>
      <w:lvlJc w:val="left"/>
      <w:pPr>
        <w:ind w:left="6844" w:hanging="360"/>
      </w:pPr>
    </w:lvl>
    <w:lvl w:ilvl="8" w:tplc="041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8">
    <w:nsid w:val="74250360"/>
    <w:multiLevelType w:val="hybridMultilevel"/>
    <w:tmpl w:val="D7FEDC4E"/>
    <w:lvl w:ilvl="0" w:tplc="778841CE">
      <w:start w:val="33"/>
      <w:numFmt w:val="decimal"/>
      <w:lvlText w:val="%1."/>
      <w:lvlJc w:val="left"/>
      <w:pPr>
        <w:ind w:left="21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99" w:hanging="360"/>
      </w:pPr>
    </w:lvl>
    <w:lvl w:ilvl="2" w:tplc="0419001B" w:tentative="1">
      <w:start w:val="1"/>
      <w:numFmt w:val="lowerRoman"/>
      <w:lvlText w:val="%3."/>
      <w:lvlJc w:val="right"/>
      <w:pPr>
        <w:ind w:left="3619" w:hanging="180"/>
      </w:pPr>
    </w:lvl>
    <w:lvl w:ilvl="3" w:tplc="0419000F" w:tentative="1">
      <w:start w:val="1"/>
      <w:numFmt w:val="decimal"/>
      <w:lvlText w:val="%4."/>
      <w:lvlJc w:val="left"/>
      <w:pPr>
        <w:ind w:left="4339" w:hanging="360"/>
      </w:pPr>
    </w:lvl>
    <w:lvl w:ilvl="4" w:tplc="04190019" w:tentative="1">
      <w:start w:val="1"/>
      <w:numFmt w:val="lowerLetter"/>
      <w:lvlText w:val="%5."/>
      <w:lvlJc w:val="left"/>
      <w:pPr>
        <w:ind w:left="5059" w:hanging="360"/>
      </w:pPr>
    </w:lvl>
    <w:lvl w:ilvl="5" w:tplc="0419001B" w:tentative="1">
      <w:start w:val="1"/>
      <w:numFmt w:val="lowerRoman"/>
      <w:lvlText w:val="%6."/>
      <w:lvlJc w:val="right"/>
      <w:pPr>
        <w:ind w:left="5779" w:hanging="180"/>
      </w:pPr>
    </w:lvl>
    <w:lvl w:ilvl="6" w:tplc="0419000F" w:tentative="1">
      <w:start w:val="1"/>
      <w:numFmt w:val="decimal"/>
      <w:lvlText w:val="%7."/>
      <w:lvlJc w:val="left"/>
      <w:pPr>
        <w:ind w:left="6499" w:hanging="360"/>
      </w:pPr>
    </w:lvl>
    <w:lvl w:ilvl="7" w:tplc="04190019" w:tentative="1">
      <w:start w:val="1"/>
      <w:numFmt w:val="lowerLetter"/>
      <w:lvlText w:val="%8."/>
      <w:lvlJc w:val="left"/>
      <w:pPr>
        <w:ind w:left="7219" w:hanging="360"/>
      </w:pPr>
    </w:lvl>
    <w:lvl w:ilvl="8" w:tplc="041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29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6556E45"/>
    <w:multiLevelType w:val="hybridMultilevel"/>
    <w:tmpl w:val="B2DE907E"/>
    <w:lvl w:ilvl="0" w:tplc="1EF88FEC">
      <w:start w:val="5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015BAE"/>
    <w:multiLevelType w:val="hybridMultilevel"/>
    <w:tmpl w:val="EB70F0BE"/>
    <w:lvl w:ilvl="0" w:tplc="8D3A62A6">
      <w:start w:val="19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C6CB4"/>
    <w:multiLevelType w:val="multilevel"/>
    <w:tmpl w:val="D5440FD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4"/>
  </w:num>
  <w:num w:numId="15">
    <w:abstractNumId w:val="21"/>
  </w:num>
  <w:num w:numId="16">
    <w:abstractNumId w:val="3"/>
  </w:num>
  <w:num w:numId="17">
    <w:abstractNumId w:val="13"/>
  </w:num>
  <w:num w:numId="18">
    <w:abstractNumId w:val="15"/>
  </w:num>
  <w:num w:numId="19">
    <w:abstractNumId w:val="19"/>
  </w:num>
  <w:num w:numId="20">
    <w:abstractNumId w:val="22"/>
  </w:num>
  <w:num w:numId="21">
    <w:abstractNumId w:val="18"/>
  </w:num>
  <w:num w:numId="22">
    <w:abstractNumId w:val="8"/>
  </w:num>
  <w:num w:numId="23">
    <w:abstractNumId w:val="32"/>
  </w:num>
  <w:num w:numId="24">
    <w:abstractNumId w:val="31"/>
  </w:num>
  <w:num w:numId="25">
    <w:abstractNumId w:val="9"/>
  </w:num>
  <w:num w:numId="26">
    <w:abstractNumId w:val="1"/>
  </w:num>
  <w:num w:numId="27">
    <w:abstractNumId w:val="27"/>
  </w:num>
  <w:num w:numId="28">
    <w:abstractNumId w:val="6"/>
  </w:num>
  <w:num w:numId="29">
    <w:abstractNumId w:val="28"/>
  </w:num>
  <w:num w:numId="30">
    <w:abstractNumId w:val="7"/>
  </w:num>
  <w:num w:numId="31">
    <w:abstractNumId w:val="23"/>
  </w:num>
  <w:num w:numId="32">
    <w:abstractNumId w:val="2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C7A29"/>
    <w:rsid w:val="002E54BE"/>
    <w:rsid w:val="00322635"/>
    <w:rsid w:val="003A2384"/>
    <w:rsid w:val="003D216B"/>
    <w:rsid w:val="00480645"/>
    <w:rsid w:val="0048387B"/>
    <w:rsid w:val="004964FF"/>
    <w:rsid w:val="004A3E4D"/>
    <w:rsid w:val="004C74A2"/>
    <w:rsid w:val="00515B0B"/>
    <w:rsid w:val="00527B97"/>
    <w:rsid w:val="0055178E"/>
    <w:rsid w:val="00557209"/>
    <w:rsid w:val="005A6A47"/>
    <w:rsid w:val="005A7F1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41EB7"/>
    <w:rsid w:val="006F2075"/>
    <w:rsid w:val="007112E3"/>
    <w:rsid w:val="007143EE"/>
    <w:rsid w:val="00724E8F"/>
    <w:rsid w:val="00735804"/>
    <w:rsid w:val="00750ABC"/>
    <w:rsid w:val="00751008"/>
    <w:rsid w:val="0077223A"/>
    <w:rsid w:val="00796661"/>
    <w:rsid w:val="007B3572"/>
    <w:rsid w:val="007F12CE"/>
    <w:rsid w:val="007F4F01"/>
    <w:rsid w:val="00826211"/>
    <w:rsid w:val="0083223B"/>
    <w:rsid w:val="00886A38"/>
    <w:rsid w:val="008A457D"/>
    <w:rsid w:val="008F2E0C"/>
    <w:rsid w:val="009110D2"/>
    <w:rsid w:val="00980FE9"/>
    <w:rsid w:val="009A7968"/>
    <w:rsid w:val="00A24EB9"/>
    <w:rsid w:val="00A333F8"/>
    <w:rsid w:val="00A72288"/>
    <w:rsid w:val="00A9089D"/>
    <w:rsid w:val="00AE75C8"/>
    <w:rsid w:val="00B0593F"/>
    <w:rsid w:val="00B562C1"/>
    <w:rsid w:val="00B63641"/>
    <w:rsid w:val="00B677AB"/>
    <w:rsid w:val="00B840B7"/>
    <w:rsid w:val="00BA4658"/>
    <w:rsid w:val="00BA7440"/>
    <w:rsid w:val="00BD2261"/>
    <w:rsid w:val="00C9653A"/>
    <w:rsid w:val="00CC4111"/>
    <w:rsid w:val="00CF25B5"/>
    <w:rsid w:val="00CF3559"/>
    <w:rsid w:val="00DC0ACF"/>
    <w:rsid w:val="00E03E77"/>
    <w:rsid w:val="00E06FAE"/>
    <w:rsid w:val="00E11B07"/>
    <w:rsid w:val="00E41E47"/>
    <w:rsid w:val="00E67319"/>
    <w:rsid w:val="00E727C9"/>
    <w:rsid w:val="00F14F44"/>
    <w:rsid w:val="00F27B2F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BABF7B9-1DD6-4FB2-A166-A333EAFF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aliases w:val="Абзац списка нумерованный"/>
    <w:basedOn w:val="a"/>
    <w:link w:val="af6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5A7F17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5A7F17"/>
    <w:pPr>
      <w:suppressAutoHyphens/>
    </w:pPr>
    <w:rPr>
      <w:rFonts w:ascii="Arial" w:hAnsi="Arial" w:cs="Arial"/>
      <w:b/>
      <w:bCs/>
    </w:rPr>
  </w:style>
  <w:style w:type="paragraph" w:styleId="afd">
    <w:name w:val="Normal (Web)"/>
    <w:aliases w:val="_а_Е’__ (дќа) И’ц_1,_а_Е’__ (дќа) И’ц_ И’ц_,___С¬__ (_x_) ÷¬__1,___С¬__ (_x_) ÷¬__ ÷¬__"/>
    <w:basedOn w:val="a"/>
    <w:link w:val="afe"/>
    <w:uiPriority w:val="99"/>
    <w:qFormat/>
    <w:rsid w:val="005A7F17"/>
    <w:pPr>
      <w:spacing w:before="280" w:after="280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F17"/>
    <w:rPr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5A7F17"/>
    <w:rPr>
      <w:rFonts w:ascii="Arial" w:hAnsi="Arial" w:cs="Arial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5A7F17"/>
    <w:rPr>
      <w:sz w:val="24"/>
      <w:szCs w:val="24"/>
      <w:lang w:eastAsia="zh-CN"/>
    </w:rPr>
  </w:style>
  <w:style w:type="paragraph" w:customStyle="1" w:styleId="-N">
    <w:name w:val="Список-N"/>
    <w:basedOn w:val="af5"/>
    <w:link w:val="-N0"/>
    <w:qFormat/>
    <w:rsid w:val="005A7F17"/>
    <w:pPr>
      <w:widowControl w:val="0"/>
      <w:numPr>
        <w:numId w:val="3"/>
      </w:numPr>
      <w:spacing w:line="276" w:lineRule="auto"/>
      <w:jc w:val="both"/>
    </w:pPr>
    <w:rPr>
      <w:rFonts w:ascii="Calibri" w:eastAsia="Calibri" w:hAnsi="Calibri" w:cs="Tahoma"/>
      <w:sz w:val="28"/>
      <w:szCs w:val="28"/>
      <w:lang w:eastAsia="en-US"/>
    </w:rPr>
  </w:style>
  <w:style w:type="character" w:customStyle="1" w:styleId="-N0">
    <w:name w:val="Список-N Знак"/>
    <w:basedOn w:val="a0"/>
    <w:link w:val="-N"/>
    <w:locked/>
    <w:rsid w:val="005A7F17"/>
    <w:rPr>
      <w:rFonts w:ascii="Calibri" w:eastAsia="Calibri" w:hAnsi="Calibri" w:cs="Tahoma"/>
      <w:sz w:val="28"/>
      <w:szCs w:val="28"/>
      <w:lang w:eastAsia="en-US"/>
    </w:rPr>
  </w:style>
  <w:style w:type="paragraph" w:styleId="aff">
    <w:name w:val="footnote text"/>
    <w:basedOn w:val="a"/>
    <w:link w:val="aff0"/>
    <w:semiHidden/>
    <w:unhideWhenUsed/>
    <w:rsid w:val="005A7F17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semiHidden/>
    <w:rsid w:val="005A7F17"/>
    <w:rPr>
      <w:lang w:eastAsia="zh-CN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afd"/>
    <w:uiPriority w:val="99"/>
    <w:locked/>
    <w:rsid w:val="005A7F1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A7F17"/>
    <w:rPr>
      <w:sz w:val="36"/>
      <w:szCs w:val="24"/>
      <w:lang w:eastAsia="zh-CN"/>
    </w:rPr>
  </w:style>
  <w:style w:type="paragraph" w:styleId="aff1">
    <w:name w:val="Closing"/>
    <w:basedOn w:val="a"/>
    <w:link w:val="aff2"/>
    <w:qFormat/>
    <w:rsid w:val="005A7F17"/>
    <w:pPr>
      <w:keepNext/>
      <w:keepLines/>
      <w:spacing w:line="276" w:lineRule="auto"/>
      <w:jc w:val="right"/>
      <w:outlineLvl w:val="2"/>
    </w:pPr>
    <w:rPr>
      <w:rFonts w:ascii="Calibri" w:eastAsia="Calibri" w:hAnsi="Calibri" w:cs="Tahoma"/>
      <w:bCs/>
      <w:sz w:val="28"/>
      <w:szCs w:val="28"/>
      <w:lang w:eastAsia="en-US"/>
    </w:rPr>
  </w:style>
  <w:style w:type="character" w:customStyle="1" w:styleId="aff2">
    <w:name w:val="Прощание Знак"/>
    <w:basedOn w:val="a0"/>
    <w:link w:val="aff1"/>
    <w:rsid w:val="005A7F17"/>
    <w:rPr>
      <w:rFonts w:ascii="Calibri" w:eastAsia="Calibri" w:hAnsi="Calibri" w:cs="Tahoma"/>
      <w:bCs/>
      <w:sz w:val="28"/>
      <w:szCs w:val="28"/>
      <w:lang w:eastAsia="en-US"/>
    </w:rPr>
  </w:style>
  <w:style w:type="paragraph" w:customStyle="1" w:styleId="aff3">
    <w:name w:val="Текст в заданном формате"/>
    <w:basedOn w:val="a"/>
    <w:qFormat/>
    <w:rsid w:val="005A7F17"/>
    <w:pPr>
      <w:spacing w:line="276" w:lineRule="auto"/>
    </w:pPr>
    <w:rPr>
      <w:rFonts w:ascii="Liberation Mono" w:eastAsia="Liberation Mono" w:hAnsi="Liberation Mono" w:cs="Liberation Mono"/>
      <w:sz w:val="20"/>
      <w:szCs w:val="20"/>
      <w:lang w:eastAsia="ru-RU"/>
    </w:rPr>
  </w:style>
  <w:style w:type="character" w:customStyle="1" w:styleId="18">
    <w:name w:val="Обычный1"/>
    <w:rsid w:val="002C7A29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3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5BEB-F0ED-449F-8AD6-A4D5D77E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6</TotalTime>
  <Pages>1</Pages>
  <Words>6551</Words>
  <Characters>37346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2022-06-08T10:52:00Z</cp:lastPrinted>
  <dcterms:created xsi:type="dcterms:W3CDTF">2026-05-19T14:28:00Z</dcterms:created>
  <dcterms:modified xsi:type="dcterms:W3CDTF">2026-07-03T07:05:00Z</dcterms:modified>
</cp:coreProperties>
</file>